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8" w:type="dxa"/>
        <w:tblInd w:w="-106" w:type="dxa"/>
        <w:tblLook w:val="00A0"/>
      </w:tblPr>
      <w:tblGrid>
        <w:gridCol w:w="34"/>
        <w:gridCol w:w="726"/>
        <w:gridCol w:w="1418"/>
        <w:gridCol w:w="425"/>
        <w:gridCol w:w="1734"/>
        <w:gridCol w:w="299"/>
        <w:gridCol w:w="835"/>
        <w:gridCol w:w="251"/>
        <w:gridCol w:w="4252"/>
        <w:gridCol w:w="534"/>
      </w:tblGrid>
      <w:tr w:rsidR="00044899" w:rsidRPr="004321A0">
        <w:trPr>
          <w:gridAfter w:val="1"/>
          <w:wAfter w:w="534" w:type="dxa"/>
          <w:trHeight w:val="1172"/>
        </w:trPr>
        <w:tc>
          <w:tcPr>
            <w:tcW w:w="4337" w:type="dxa"/>
            <w:gridSpan w:val="5"/>
            <w:vAlign w:val="center"/>
          </w:tcPr>
          <w:p w:rsidR="00044899" w:rsidRPr="001814FB" w:rsidRDefault="00044899" w:rsidP="00326199">
            <w:pPr>
              <w:spacing w:line="300" w:lineRule="exact"/>
              <w:ind w:left="57" w:right="57"/>
              <w:jc w:val="center"/>
              <w:rPr>
                <w:caps/>
                <w:lang w:val="be-BY"/>
              </w:rPr>
            </w:pPr>
            <w:r>
              <w:rPr>
                <w:noProof/>
                <w:lang w:val="en-US" w:eastAsia="en-US"/>
              </w:rPr>
              <w:pict>
                <v:group id="Group 4" o:spid="_x0000_s1026" style="position:absolute;left:0;text-align:left;margin-left:-23.75pt;margin-top:-1.85pt;width:550.1pt;height:57.4pt;z-index:251658240" coordorigin="741,830" coordsize="10472,1148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9" o:spid="_x0000_s1027" type="#_x0000_t202" style="position:absolute;left:6463;top:830;width:4750;height:1046;visibility:visible" filled="f" stroked="f" strokeweight=".5pt">
                    <v:textbox>
                      <w:txbxContent>
                        <w:p w:rsidR="00044899" w:rsidRPr="004321A0" w:rsidRDefault="00044899" w:rsidP="00AE5A48">
                          <w:pPr>
                            <w:jc w:val="center"/>
                            <w:rPr>
                              <w:caps/>
                              <w:lang w:val="be-BY"/>
                            </w:rPr>
                          </w:pPr>
                          <w:r w:rsidRPr="004321A0">
                            <w:rPr>
                              <w:caps/>
                              <w:lang w:val="be-BY"/>
                            </w:rPr>
                            <w:t>Татарстан Республикасы</w:t>
                          </w:r>
                        </w:p>
                        <w:p w:rsidR="00044899" w:rsidRPr="004321A0" w:rsidRDefault="00044899" w:rsidP="00AE5A48">
                          <w:pPr>
                            <w:jc w:val="center"/>
                          </w:pPr>
                          <w:r>
                            <w:rPr>
                              <w:caps/>
                              <w:lang w:val="be-BY"/>
                            </w:rPr>
                            <w:t>Мә</w:t>
                          </w:r>
                          <w:r>
                            <w:rPr>
                              <w:caps/>
                            </w:rPr>
                            <w:t>г</w:t>
                          </w:r>
                          <w:r>
                            <w:rPr>
                              <w:caps/>
                              <w:lang w:val="be-BY"/>
                            </w:rPr>
                            <w:t>ар</w:t>
                          </w:r>
                          <w:r w:rsidRPr="004321A0">
                            <w:rPr>
                              <w:caps/>
                              <w:lang w:val="be-BY"/>
                            </w:rPr>
                            <w:t>И</w:t>
                          </w:r>
                          <w:r>
                            <w:rPr>
                              <w:caps/>
                              <w:lang w:val="be-BY"/>
                            </w:rPr>
                            <w:t>ф һәм фән</w:t>
                          </w:r>
                          <w:r w:rsidRPr="004321A0">
                            <w:rPr>
                              <w:caps/>
                              <w:lang w:val="be-BY"/>
                            </w:rPr>
                            <w:t xml:space="preserve"> МИНИСТРЛЫГЫ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28" type="#_x0000_t75" style="position:absolute;left:5256;top:848;width:1187;height:1130;visibility:visible">
                    <v:imagedata r:id="rId5" o:title="" croptop="260f" cropbottom="339f" cropleft="216f" cropright="326f"/>
                    <v:path arrowok="t"/>
                    <o:lock v:ext="edit" aspectratio="f"/>
                  </v:shape>
                  <v:shape id="Поле 23" o:spid="_x0000_s1029" type="#_x0000_t202" style="position:absolute;left:741;top:846;width:4581;height:1123;visibility:visible" filled="f" stroked="f" strokeweight=".5pt">
                    <v:textbox>
                      <w:txbxContent>
                        <w:p w:rsidR="00044899" w:rsidRPr="004321A0" w:rsidRDefault="00044899" w:rsidP="00AE5A48">
                          <w:pPr>
                            <w:jc w:val="center"/>
                          </w:pPr>
                          <w:r w:rsidRPr="004321A0">
                            <w:rPr>
                              <w:caps/>
                              <w:lang w:val="be-BY"/>
                            </w:rPr>
                            <w:t>МИНИСТЕРСТВО</w:t>
                          </w:r>
                          <w:r>
                            <w:rPr>
                              <w:caps/>
                              <w:lang w:val="be-BY"/>
                            </w:rPr>
                            <w:t xml:space="preserve"> образования и науки</w:t>
                          </w:r>
                          <w:r w:rsidRPr="004321A0">
                            <w:rPr>
                              <w:caps/>
                            </w:rPr>
                            <w:br/>
                          </w:r>
                          <w:r w:rsidRPr="004321A0">
                            <w:rPr>
                              <w:caps/>
                              <w:lang w:val="be-BY"/>
                            </w:rPr>
                            <w:t>Республики Татарстан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044899" w:rsidRPr="001814FB" w:rsidRDefault="00044899" w:rsidP="00326199">
            <w:pPr>
              <w:spacing w:line="300" w:lineRule="exact"/>
              <w:ind w:left="57" w:right="57"/>
              <w:jc w:val="center"/>
              <w:rPr>
                <w:caps/>
                <w:lang w:val="be-BY"/>
              </w:rPr>
            </w:pPr>
          </w:p>
          <w:p w:rsidR="00044899" w:rsidRPr="001814FB" w:rsidRDefault="00044899" w:rsidP="00326199">
            <w:pPr>
              <w:spacing w:line="300" w:lineRule="exact"/>
              <w:ind w:left="57" w:right="57"/>
              <w:jc w:val="center"/>
              <w:rPr>
                <w:caps/>
                <w:lang w:val="be-BY"/>
              </w:rPr>
            </w:pPr>
          </w:p>
          <w:p w:rsidR="00044899" w:rsidRPr="001814FB" w:rsidRDefault="00044899" w:rsidP="00326199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044899" w:rsidRDefault="00044899" w:rsidP="00326199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044899" w:rsidRDefault="00044899" w:rsidP="00326199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Кремлевская</w:t>
            </w:r>
            <w:r w:rsidRPr="004321A0">
              <w:rPr>
                <w:sz w:val="20"/>
                <w:szCs w:val="20"/>
              </w:rPr>
              <w:t xml:space="preserve">, д. </w:t>
            </w:r>
            <w:r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044899" w:rsidRPr="004321A0" w:rsidRDefault="00044899" w:rsidP="00326199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vAlign w:val="center"/>
          </w:tcPr>
          <w:p w:rsidR="00044899" w:rsidRPr="00815B93" w:rsidRDefault="00044899" w:rsidP="00326199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gridSpan w:val="2"/>
            <w:vAlign w:val="center"/>
          </w:tcPr>
          <w:p w:rsidR="00044899" w:rsidRDefault="00044899" w:rsidP="00326199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044899" w:rsidRDefault="00044899" w:rsidP="00326199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044899" w:rsidRDefault="00044899" w:rsidP="00326199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044899" w:rsidRDefault="00044899" w:rsidP="00326199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044899" w:rsidRDefault="00044899" w:rsidP="00326199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044899" w:rsidRDefault="00044899" w:rsidP="00326199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044899" w:rsidRDefault="00044899" w:rsidP="00326199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044899" w:rsidRPr="004321A0" w:rsidRDefault="00044899" w:rsidP="00326199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>
              <w:rPr>
                <w:sz w:val="20"/>
                <w:szCs w:val="20"/>
                <w:lang w:val="be-BY"/>
              </w:rPr>
              <w:t>111</w:t>
            </w:r>
          </w:p>
        </w:tc>
      </w:tr>
      <w:tr w:rsidR="00044899" w:rsidRPr="004321A0">
        <w:trPr>
          <w:gridAfter w:val="1"/>
          <w:wAfter w:w="534" w:type="dxa"/>
          <w:trHeight w:val="454"/>
        </w:trPr>
        <w:tc>
          <w:tcPr>
            <w:tcW w:w="9974" w:type="dxa"/>
            <w:gridSpan w:val="9"/>
            <w:tcBorders>
              <w:bottom w:val="single" w:sz="4" w:space="0" w:color="auto"/>
            </w:tcBorders>
            <w:vAlign w:val="bottom"/>
          </w:tcPr>
          <w:p w:rsidR="00044899" w:rsidRPr="004321A0" w:rsidRDefault="00044899" w:rsidP="00326199">
            <w:pPr>
              <w:spacing w:line="220" w:lineRule="exact"/>
              <w:ind w:left="57" w:right="57"/>
              <w:jc w:val="center"/>
              <w:rPr>
                <w:b/>
                <w:bCs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6A11D8">
              <w:rPr>
                <w:sz w:val="20"/>
                <w:szCs w:val="20"/>
                <w:lang w:val="en-US"/>
              </w:rPr>
              <w:t>Minobr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Priemnaya</w:t>
            </w:r>
            <w:r w:rsidRPr="008F5522">
              <w:rPr>
                <w:sz w:val="20"/>
                <w:szCs w:val="20"/>
              </w:rPr>
              <w:t>@</w:t>
            </w:r>
            <w:r w:rsidRPr="006A11D8">
              <w:rPr>
                <w:sz w:val="20"/>
                <w:szCs w:val="20"/>
                <w:lang w:val="en-US"/>
              </w:rPr>
              <w:t>tatar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ru</w:t>
            </w:r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044899" w:rsidRPr="001814FB">
        <w:trPr>
          <w:gridAfter w:val="4"/>
          <w:wAfter w:w="5872" w:type="dxa"/>
          <w:trHeight w:val="425"/>
        </w:trPr>
        <w:tc>
          <w:tcPr>
            <w:tcW w:w="760" w:type="dxa"/>
            <w:gridSpan w:val="2"/>
            <w:tcBorders>
              <w:bottom w:val="single" w:sz="4" w:space="0" w:color="auto"/>
            </w:tcBorders>
          </w:tcPr>
          <w:p w:rsidR="00044899" w:rsidRPr="001814FB" w:rsidRDefault="00044899" w:rsidP="00326199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44899" w:rsidRPr="001814FB" w:rsidRDefault="00044899" w:rsidP="00326199">
            <w:pPr>
              <w:spacing w:line="220" w:lineRule="exact"/>
              <w:ind w:left="57" w:right="57"/>
              <w:jc w:val="center"/>
              <w:rPr>
                <w:b/>
                <w:bCs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vAlign w:val="bottom"/>
          </w:tcPr>
          <w:p w:rsidR="00044899" w:rsidRPr="001814FB" w:rsidRDefault="00044899" w:rsidP="00326199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</w:tcPr>
          <w:p w:rsidR="00044899" w:rsidRPr="001814FB" w:rsidRDefault="00044899" w:rsidP="00326199">
            <w:pPr>
              <w:spacing w:line="220" w:lineRule="exact"/>
              <w:ind w:left="57" w:right="57"/>
              <w:jc w:val="center"/>
              <w:rPr>
                <w:b/>
                <w:bCs/>
                <w:sz w:val="20"/>
                <w:szCs w:val="20"/>
                <w:lang w:val="tt-RU"/>
              </w:rPr>
            </w:pPr>
          </w:p>
        </w:tc>
      </w:tr>
      <w:tr w:rsidR="00044899" w:rsidRPr="001814FB">
        <w:trPr>
          <w:gridAfter w:val="4"/>
          <w:wAfter w:w="5872" w:type="dxa"/>
          <w:trHeight w:val="425"/>
        </w:trPr>
        <w:tc>
          <w:tcPr>
            <w:tcW w:w="760" w:type="dxa"/>
            <w:gridSpan w:val="2"/>
            <w:tcBorders>
              <w:top w:val="single" w:sz="4" w:space="0" w:color="auto"/>
            </w:tcBorders>
            <w:vAlign w:val="bottom"/>
          </w:tcPr>
          <w:p w:rsidR="00044899" w:rsidRPr="001814FB" w:rsidRDefault="00044899" w:rsidP="00326199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44899" w:rsidRPr="001814FB" w:rsidRDefault="00044899" w:rsidP="00326199">
            <w:pPr>
              <w:spacing w:line="220" w:lineRule="exact"/>
              <w:ind w:left="57" w:right="57"/>
              <w:jc w:val="center"/>
              <w:rPr>
                <w:b/>
                <w:bCs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vAlign w:val="bottom"/>
          </w:tcPr>
          <w:p w:rsidR="00044899" w:rsidRPr="001814FB" w:rsidRDefault="00044899" w:rsidP="00326199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4899" w:rsidRPr="001814FB" w:rsidRDefault="00044899" w:rsidP="00326199">
            <w:pPr>
              <w:spacing w:line="220" w:lineRule="exact"/>
              <w:ind w:left="57" w:right="57"/>
              <w:jc w:val="center"/>
              <w:rPr>
                <w:b/>
                <w:bCs/>
                <w:sz w:val="20"/>
                <w:szCs w:val="20"/>
                <w:lang w:val="tt-RU"/>
              </w:rPr>
            </w:pPr>
          </w:p>
        </w:tc>
      </w:tr>
      <w:tr w:rsidR="00044899" w:rsidRPr="002C150C">
        <w:tblPrEx>
          <w:tblLook w:val="01E0"/>
        </w:tblPrEx>
        <w:trPr>
          <w:gridBefore w:val="1"/>
          <w:wBefore w:w="34" w:type="dxa"/>
          <w:trHeight w:val="2811"/>
        </w:trPr>
        <w:tc>
          <w:tcPr>
            <w:tcW w:w="5688" w:type="dxa"/>
            <w:gridSpan w:val="7"/>
          </w:tcPr>
          <w:p w:rsidR="00044899" w:rsidRPr="002C150C" w:rsidRDefault="00044899" w:rsidP="005875B2">
            <w:pPr>
              <w:rPr>
                <w:sz w:val="26"/>
                <w:szCs w:val="26"/>
              </w:rPr>
            </w:pPr>
          </w:p>
          <w:p w:rsidR="00044899" w:rsidRDefault="00044899" w:rsidP="005875B2">
            <w:pPr>
              <w:rPr>
                <w:sz w:val="26"/>
                <w:szCs w:val="26"/>
              </w:rPr>
            </w:pPr>
          </w:p>
          <w:p w:rsidR="00044899" w:rsidRDefault="00044899" w:rsidP="005875B2">
            <w:pPr>
              <w:rPr>
                <w:sz w:val="26"/>
                <w:szCs w:val="26"/>
              </w:rPr>
            </w:pPr>
          </w:p>
          <w:p w:rsidR="00044899" w:rsidRPr="002C150C" w:rsidRDefault="00044899" w:rsidP="005875B2">
            <w:pPr>
              <w:rPr>
                <w:sz w:val="26"/>
                <w:szCs w:val="26"/>
              </w:rPr>
            </w:pPr>
          </w:p>
          <w:p w:rsidR="00044899" w:rsidRPr="002C150C" w:rsidRDefault="00044899" w:rsidP="005875B2">
            <w:pPr>
              <w:rPr>
                <w:sz w:val="26"/>
                <w:szCs w:val="26"/>
              </w:rPr>
            </w:pPr>
          </w:p>
          <w:p w:rsidR="00044899" w:rsidRPr="002C150C" w:rsidRDefault="00044899" w:rsidP="005875B2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  <w:gridSpan w:val="2"/>
          </w:tcPr>
          <w:p w:rsidR="00044899" w:rsidRDefault="00044899" w:rsidP="005875B2">
            <w:pPr>
              <w:ind w:firstLine="57"/>
              <w:jc w:val="right"/>
              <w:rPr>
                <w:sz w:val="22"/>
                <w:szCs w:val="22"/>
              </w:rPr>
            </w:pPr>
          </w:p>
          <w:p w:rsidR="00044899" w:rsidRPr="001F3790" w:rsidRDefault="00044899" w:rsidP="005875B2">
            <w:pPr>
              <w:ind w:firstLine="57"/>
              <w:jc w:val="right"/>
              <w:rPr>
                <w:sz w:val="22"/>
                <w:szCs w:val="22"/>
              </w:rPr>
            </w:pPr>
          </w:p>
          <w:p w:rsidR="00044899" w:rsidRPr="00A7673A" w:rsidRDefault="00044899" w:rsidP="005875B2">
            <w:pPr>
              <w:pStyle w:val="21"/>
              <w:ind w:firstLine="0"/>
              <w:jc w:val="right"/>
            </w:pPr>
            <w:r w:rsidRPr="00A7673A">
              <w:t>Начальникам отделов(управлений)</w:t>
            </w:r>
          </w:p>
          <w:p w:rsidR="00044899" w:rsidRPr="00A7673A" w:rsidRDefault="00044899" w:rsidP="005875B2">
            <w:pPr>
              <w:jc w:val="right"/>
            </w:pPr>
            <w:r w:rsidRPr="00A7673A">
              <w:t>образования  исполнительных</w:t>
            </w:r>
          </w:p>
          <w:p w:rsidR="00044899" w:rsidRPr="00A7673A" w:rsidRDefault="00044899" w:rsidP="005875B2">
            <w:pPr>
              <w:spacing w:after="120"/>
              <w:jc w:val="right"/>
              <w:rPr>
                <w:color w:val="000000"/>
              </w:rPr>
            </w:pPr>
            <w:r w:rsidRPr="00A7673A">
              <w:t xml:space="preserve">комитетов муниципальных </w:t>
            </w:r>
            <w:r>
              <w:t xml:space="preserve">образований </w:t>
            </w:r>
            <w:r w:rsidRPr="00A7673A">
              <w:t>Республики Татарстан</w:t>
            </w:r>
          </w:p>
          <w:p w:rsidR="00044899" w:rsidRPr="00A7673A" w:rsidRDefault="00044899" w:rsidP="005875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Руководителям</w:t>
            </w:r>
            <w:r w:rsidRPr="00A7673A">
              <w:rPr>
                <w:color w:val="000000"/>
              </w:rPr>
              <w:t>образовательных</w:t>
            </w:r>
          </w:p>
          <w:p w:rsidR="00044899" w:rsidRPr="00A7673A" w:rsidRDefault="00044899" w:rsidP="005875B2">
            <w:pPr>
              <w:jc w:val="right"/>
              <w:rPr>
                <w:color w:val="000000"/>
              </w:rPr>
            </w:pPr>
            <w:r w:rsidRPr="00A7673A">
              <w:rPr>
                <w:color w:val="000000"/>
              </w:rPr>
              <w:t>организаций Республики Татарстан</w:t>
            </w:r>
          </w:p>
          <w:p w:rsidR="00044899" w:rsidRPr="001F3790" w:rsidRDefault="00044899" w:rsidP="005875B2">
            <w:pPr>
              <w:ind w:left="-18" w:firstLine="27"/>
              <w:jc w:val="right"/>
              <w:rPr>
                <w:sz w:val="22"/>
                <w:szCs w:val="22"/>
              </w:rPr>
            </w:pPr>
          </w:p>
        </w:tc>
      </w:tr>
    </w:tbl>
    <w:p w:rsidR="00044899" w:rsidRDefault="00044899" w:rsidP="004E4029">
      <w:pPr>
        <w:rPr>
          <w:i/>
          <w:iCs/>
          <w:sz w:val="24"/>
          <w:szCs w:val="24"/>
        </w:rPr>
      </w:pPr>
    </w:p>
    <w:p w:rsidR="00044899" w:rsidRPr="004E4029" w:rsidRDefault="00044899" w:rsidP="004E4029">
      <w:pPr>
        <w:rPr>
          <w:i/>
          <w:iCs/>
          <w:sz w:val="24"/>
          <w:szCs w:val="24"/>
        </w:rPr>
      </w:pPr>
      <w:r w:rsidRPr="004E4029">
        <w:rPr>
          <w:i/>
          <w:iCs/>
          <w:sz w:val="24"/>
          <w:szCs w:val="24"/>
        </w:rPr>
        <w:t xml:space="preserve">О проведении </w:t>
      </w:r>
      <w:r w:rsidRPr="004E4029">
        <w:rPr>
          <w:i/>
          <w:iCs/>
          <w:sz w:val="24"/>
          <w:szCs w:val="24"/>
          <w:lang w:val="en-US"/>
        </w:rPr>
        <w:t>III</w:t>
      </w:r>
      <w:r w:rsidRPr="004E4029">
        <w:rPr>
          <w:i/>
          <w:iCs/>
          <w:sz w:val="24"/>
          <w:szCs w:val="24"/>
        </w:rPr>
        <w:t xml:space="preserve"> Республиканского конкурса </w:t>
      </w:r>
    </w:p>
    <w:p w:rsidR="00044899" w:rsidRPr="004E4029" w:rsidRDefault="00044899" w:rsidP="004E4029">
      <w:pPr>
        <w:rPr>
          <w:i/>
          <w:iCs/>
          <w:sz w:val="24"/>
          <w:szCs w:val="24"/>
        </w:rPr>
      </w:pPr>
      <w:r w:rsidRPr="004E4029">
        <w:rPr>
          <w:i/>
          <w:iCs/>
          <w:sz w:val="24"/>
          <w:szCs w:val="24"/>
        </w:rPr>
        <w:t>рисунков «Правнуки ветеранов рисуют Победу»</w:t>
      </w:r>
    </w:p>
    <w:p w:rsidR="00044899" w:rsidRDefault="00044899" w:rsidP="004E4029">
      <w:pPr>
        <w:rPr>
          <w:i/>
          <w:iCs/>
          <w:sz w:val="24"/>
          <w:szCs w:val="24"/>
        </w:rPr>
      </w:pPr>
    </w:p>
    <w:p w:rsidR="00044899" w:rsidRDefault="00044899" w:rsidP="004E4029">
      <w:pPr>
        <w:rPr>
          <w:i/>
          <w:iCs/>
          <w:sz w:val="24"/>
          <w:szCs w:val="24"/>
        </w:rPr>
      </w:pPr>
    </w:p>
    <w:p w:rsidR="00044899" w:rsidRDefault="00044899" w:rsidP="004E4029">
      <w:pPr>
        <w:tabs>
          <w:tab w:val="left" w:pos="567"/>
        </w:tabs>
        <w:ind w:firstLine="709"/>
        <w:jc w:val="both"/>
        <w:rPr>
          <w:b/>
          <w:bCs/>
        </w:rPr>
      </w:pPr>
      <w:r w:rsidRPr="007729A6">
        <w:t xml:space="preserve">В соответствии с планом работы </w:t>
      </w:r>
      <w:r>
        <w:t>ГБУ ДО «</w:t>
      </w:r>
      <w:r w:rsidRPr="00DC0BC9">
        <w:t>РЦ</w:t>
      </w:r>
      <w:r>
        <w:t>ВР» на 2014-2015 учебный год</w:t>
      </w:r>
      <w:r w:rsidRPr="00C029B2">
        <w:t xml:space="preserve">впериод </w:t>
      </w:r>
      <w:r w:rsidRPr="003E3786">
        <w:t>с 20 февраля по 31 марта 2015 года</w:t>
      </w:r>
      <w:r>
        <w:t xml:space="preserve"> состоится</w:t>
      </w:r>
      <w:r w:rsidRPr="003E3786">
        <w:rPr>
          <w:lang w:val="en-US"/>
        </w:rPr>
        <w:t>III</w:t>
      </w:r>
      <w:r w:rsidRPr="003E3786">
        <w:t xml:space="preserve"> Республиканский конкурс рисунков «Правнуки ветеранов рисуют Победу».</w:t>
      </w:r>
    </w:p>
    <w:p w:rsidR="00044899" w:rsidRPr="00C029B2" w:rsidRDefault="00044899" w:rsidP="004E4029">
      <w:pPr>
        <w:tabs>
          <w:tab w:val="left" w:pos="567"/>
        </w:tabs>
        <w:ind w:firstLine="709"/>
        <w:jc w:val="both"/>
      </w:pPr>
      <w:r w:rsidRPr="00C029B2">
        <w:t xml:space="preserve">К участию в </w:t>
      </w:r>
      <w:r>
        <w:t>к</w:t>
      </w:r>
      <w:r w:rsidRPr="00C029B2">
        <w:t xml:space="preserve">онкурсе приглашаются учащиеся образовательных </w:t>
      </w:r>
      <w:r>
        <w:t>организац</w:t>
      </w:r>
      <w:r w:rsidRPr="00C029B2">
        <w:t xml:space="preserve">ий  в возрасте 7-18 лет. </w:t>
      </w:r>
      <w:r>
        <w:t>Конкурсные работы</w:t>
      </w:r>
      <w:r w:rsidRPr="00C029B2">
        <w:t xml:space="preserve"> оформляются соглас</w:t>
      </w:r>
      <w:r>
        <w:t>но Положению (Приложение) и направляются</w:t>
      </w:r>
      <w:r w:rsidRPr="00767C6B">
        <w:t xml:space="preserve"> до 16 марта 2015 года</w:t>
      </w:r>
      <w:r>
        <w:t xml:space="preserve"> в ГБУ ДО</w:t>
      </w:r>
      <w:r w:rsidRPr="00C029B2">
        <w:t xml:space="preserve"> «Республиканский центр внешкольной работы» по адресу: 420036, г</w:t>
      </w:r>
      <w:r>
        <w:t>. Казань, ул. Тимирязева, д.8А</w:t>
      </w:r>
      <w:r w:rsidRPr="003E3786">
        <w:t>.</w:t>
      </w:r>
      <w:r w:rsidRPr="00C029B2">
        <w:t xml:space="preserve">  Контактн</w:t>
      </w:r>
      <w:r>
        <w:t>ое</w:t>
      </w:r>
      <w:r w:rsidRPr="00C029B2">
        <w:t xml:space="preserve"> лиц</w:t>
      </w:r>
      <w:r>
        <w:t>о:Фазлиева Надежда Вилорговна,</w:t>
      </w:r>
      <w:r w:rsidRPr="00C029B2">
        <w:t>(843) 5-10</w:t>
      </w:r>
      <w:r>
        <w:t>-</w:t>
      </w:r>
      <w:r w:rsidRPr="00C029B2">
        <w:t>01</w:t>
      </w:r>
      <w:r>
        <w:t>-</w:t>
      </w:r>
      <w:r w:rsidRPr="00C029B2">
        <w:t>49</w:t>
      </w:r>
      <w:r>
        <w:t>, 571-22-35</w:t>
      </w:r>
      <w:r w:rsidRPr="00C029B2">
        <w:t>.</w:t>
      </w:r>
    </w:p>
    <w:p w:rsidR="00044899" w:rsidRPr="00C029B2" w:rsidRDefault="00044899" w:rsidP="004E4029">
      <w:pPr>
        <w:ind w:firstLine="709"/>
        <w:jc w:val="both"/>
      </w:pPr>
      <w:r>
        <w:t>Положение в 1 экземпляре на 4</w:t>
      </w:r>
      <w:r w:rsidRPr="00C029B2">
        <w:t>-х листах прилагается.</w:t>
      </w:r>
    </w:p>
    <w:p w:rsidR="00044899" w:rsidRDefault="00044899" w:rsidP="00653486">
      <w:pPr>
        <w:ind w:firstLine="708"/>
        <w:jc w:val="center"/>
      </w:pPr>
    </w:p>
    <w:p w:rsidR="00044899" w:rsidRDefault="00044899" w:rsidP="00653486">
      <w:pPr>
        <w:ind w:firstLine="708"/>
        <w:jc w:val="center"/>
      </w:pPr>
    </w:p>
    <w:p w:rsidR="00044899" w:rsidRDefault="00044899" w:rsidP="00653486">
      <w:pPr>
        <w:ind w:firstLine="708"/>
        <w:jc w:val="center"/>
      </w:pPr>
    </w:p>
    <w:p w:rsidR="00044899" w:rsidRDefault="00044899" w:rsidP="00653486">
      <w:pPr>
        <w:ind w:firstLine="708"/>
        <w:jc w:val="center"/>
      </w:pPr>
    </w:p>
    <w:p w:rsidR="00044899" w:rsidRDefault="00044899" w:rsidP="004E4029">
      <w:pPr>
        <w:jc w:val="center"/>
      </w:pPr>
      <w:r>
        <w:t>Заместитель министра                                                       С.В. Гиниатуллина</w:t>
      </w:r>
    </w:p>
    <w:p w:rsidR="00044899" w:rsidRDefault="00044899" w:rsidP="00653486">
      <w:pPr>
        <w:ind w:firstLine="708"/>
        <w:jc w:val="center"/>
      </w:pPr>
    </w:p>
    <w:p w:rsidR="00044899" w:rsidRDefault="00044899" w:rsidP="00653486">
      <w:pPr>
        <w:ind w:firstLine="708"/>
        <w:jc w:val="center"/>
        <w:rPr>
          <w:b/>
          <w:bCs/>
        </w:rPr>
      </w:pPr>
    </w:p>
    <w:p w:rsidR="00044899" w:rsidRDefault="00044899" w:rsidP="00653486">
      <w:pPr>
        <w:ind w:firstLine="708"/>
        <w:jc w:val="center"/>
        <w:rPr>
          <w:b/>
          <w:bCs/>
        </w:rPr>
      </w:pPr>
    </w:p>
    <w:p w:rsidR="00044899" w:rsidRDefault="00044899" w:rsidP="00653486">
      <w:pPr>
        <w:ind w:firstLine="708"/>
        <w:jc w:val="center"/>
        <w:rPr>
          <w:b/>
          <w:bCs/>
        </w:rPr>
      </w:pPr>
    </w:p>
    <w:p w:rsidR="00044899" w:rsidRDefault="00044899" w:rsidP="00653486">
      <w:pPr>
        <w:ind w:firstLine="708"/>
        <w:jc w:val="center"/>
        <w:rPr>
          <w:b/>
          <w:bCs/>
        </w:rPr>
      </w:pPr>
    </w:p>
    <w:p w:rsidR="00044899" w:rsidRDefault="00044899" w:rsidP="00653486">
      <w:pPr>
        <w:ind w:firstLine="708"/>
        <w:jc w:val="center"/>
        <w:rPr>
          <w:b/>
          <w:bCs/>
        </w:rPr>
      </w:pPr>
    </w:p>
    <w:p w:rsidR="00044899" w:rsidRDefault="00044899" w:rsidP="00653486">
      <w:pPr>
        <w:ind w:firstLine="708"/>
        <w:jc w:val="center"/>
        <w:rPr>
          <w:b/>
          <w:bCs/>
        </w:rPr>
      </w:pPr>
    </w:p>
    <w:p w:rsidR="00044899" w:rsidRDefault="00044899" w:rsidP="00653486">
      <w:pPr>
        <w:ind w:firstLine="708"/>
        <w:jc w:val="center"/>
        <w:rPr>
          <w:b/>
          <w:bCs/>
        </w:rPr>
      </w:pPr>
    </w:p>
    <w:p w:rsidR="00044899" w:rsidRPr="004E4029" w:rsidRDefault="00044899" w:rsidP="004E4029">
      <w:pPr>
        <w:ind w:firstLine="708"/>
        <w:jc w:val="right"/>
      </w:pPr>
      <w:r>
        <w:t>П</w:t>
      </w:r>
      <w:r w:rsidRPr="004E4029">
        <w:t>риложение</w:t>
      </w:r>
    </w:p>
    <w:p w:rsidR="00044899" w:rsidRDefault="00044899" w:rsidP="00653486">
      <w:pPr>
        <w:ind w:firstLine="708"/>
        <w:jc w:val="center"/>
        <w:rPr>
          <w:b/>
          <w:bCs/>
        </w:rPr>
      </w:pPr>
    </w:p>
    <w:p w:rsidR="00044899" w:rsidRPr="009E29CD" w:rsidRDefault="00044899" w:rsidP="006B08BC">
      <w:pPr>
        <w:jc w:val="center"/>
        <w:rPr>
          <w:b/>
          <w:bCs/>
        </w:rPr>
      </w:pPr>
      <w:r w:rsidRPr="009E29CD">
        <w:rPr>
          <w:b/>
          <w:bCs/>
        </w:rPr>
        <w:t xml:space="preserve">ПОЛОЖЕНИЕ </w:t>
      </w:r>
    </w:p>
    <w:p w:rsidR="00044899" w:rsidRPr="009E29CD" w:rsidRDefault="00044899" w:rsidP="006B08BC">
      <w:pPr>
        <w:jc w:val="center"/>
        <w:rPr>
          <w:b/>
          <w:bCs/>
        </w:rPr>
      </w:pPr>
      <w:r>
        <w:rPr>
          <w:b/>
          <w:bCs/>
        </w:rPr>
        <w:t xml:space="preserve">о </w:t>
      </w:r>
      <w:r>
        <w:rPr>
          <w:b/>
          <w:bCs/>
          <w:lang w:val="en-US"/>
        </w:rPr>
        <w:t>III</w:t>
      </w:r>
      <w:r w:rsidRPr="009E29CD">
        <w:rPr>
          <w:b/>
          <w:bCs/>
        </w:rPr>
        <w:t xml:space="preserve"> РЕСПУБЛИКАНСКО</w:t>
      </w:r>
      <w:r>
        <w:rPr>
          <w:b/>
          <w:bCs/>
        </w:rPr>
        <w:t>М</w:t>
      </w:r>
      <w:r w:rsidRPr="009E29CD">
        <w:rPr>
          <w:b/>
          <w:bCs/>
        </w:rPr>
        <w:t xml:space="preserve"> КОНКУРСЕРИСУНКОВ</w:t>
      </w:r>
    </w:p>
    <w:p w:rsidR="00044899" w:rsidRPr="009E29CD" w:rsidRDefault="00044899" w:rsidP="006B08BC">
      <w:pPr>
        <w:jc w:val="center"/>
        <w:rPr>
          <w:b/>
          <w:bCs/>
        </w:rPr>
      </w:pPr>
      <w:r w:rsidRPr="009E29CD">
        <w:rPr>
          <w:b/>
          <w:bCs/>
        </w:rPr>
        <w:t>"</w:t>
      </w:r>
      <w:r>
        <w:rPr>
          <w:b/>
          <w:bCs/>
        </w:rPr>
        <w:t>ПРАВНУКИ ВЕТЕРАНОВ РИСУЮТ ПОБЕДУ!</w:t>
      </w:r>
      <w:r w:rsidRPr="009E29CD">
        <w:rPr>
          <w:b/>
          <w:bCs/>
        </w:rPr>
        <w:t>"</w:t>
      </w:r>
    </w:p>
    <w:p w:rsidR="00044899" w:rsidRDefault="00044899" w:rsidP="006B08BC">
      <w:pPr>
        <w:jc w:val="center"/>
        <w:rPr>
          <w:b/>
          <w:bCs/>
        </w:rPr>
      </w:pPr>
    </w:p>
    <w:p w:rsidR="00044899" w:rsidRPr="00750665" w:rsidRDefault="00044899" w:rsidP="006B08BC">
      <w:pPr>
        <w:numPr>
          <w:ilvl w:val="0"/>
          <w:numId w:val="3"/>
        </w:numPr>
        <w:jc w:val="center"/>
        <w:rPr>
          <w:b/>
          <w:bCs/>
        </w:rPr>
      </w:pPr>
      <w:r>
        <w:rPr>
          <w:b/>
          <w:bCs/>
        </w:rPr>
        <w:t>ОБЩИЕ ПОЛОЖЕНИЯ</w:t>
      </w:r>
    </w:p>
    <w:p w:rsidR="00044899" w:rsidRDefault="00044899" w:rsidP="006B08BC">
      <w:pPr>
        <w:ind w:firstLine="708"/>
        <w:jc w:val="both"/>
      </w:pPr>
    </w:p>
    <w:p w:rsidR="00044899" w:rsidRPr="00813A8F" w:rsidRDefault="00044899" w:rsidP="006B08BC">
      <w:pPr>
        <w:ind w:firstLine="708"/>
        <w:jc w:val="both"/>
      </w:pPr>
      <w:r w:rsidRPr="00813A8F">
        <w:t xml:space="preserve">Настоящее Положение определяет организационные основы, порядок проведения и систему оценки результатов </w:t>
      </w:r>
      <w:r w:rsidRPr="00813A8F">
        <w:rPr>
          <w:b/>
          <w:bCs/>
          <w:lang w:val="en-US"/>
        </w:rPr>
        <w:t>II</w:t>
      </w:r>
      <w:r>
        <w:rPr>
          <w:b/>
          <w:bCs/>
          <w:lang w:val="en-US"/>
        </w:rPr>
        <w:t>I</w:t>
      </w:r>
      <w:r w:rsidRPr="00813A8F">
        <w:rPr>
          <w:b/>
          <w:bCs/>
        </w:rPr>
        <w:t xml:space="preserve"> Республиканского конкурса рисунков «П</w:t>
      </w:r>
      <w:r>
        <w:rPr>
          <w:b/>
          <w:bCs/>
        </w:rPr>
        <w:t>равнуки ветеранов рисуют Победу</w:t>
      </w:r>
      <w:r w:rsidRPr="00813A8F">
        <w:rPr>
          <w:b/>
          <w:bCs/>
        </w:rPr>
        <w:t xml:space="preserve">» </w:t>
      </w:r>
      <w:r w:rsidRPr="00813A8F">
        <w:t>(далее Конкурс).</w:t>
      </w:r>
    </w:p>
    <w:p w:rsidR="00044899" w:rsidRPr="00813A8F" w:rsidRDefault="00044899" w:rsidP="006B08BC">
      <w:pPr>
        <w:ind w:firstLine="708"/>
        <w:jc w:val="both"/>
        <w:rPr>
          <w:b/>
          <w:bCs/>
        </w:rPr>
      </w:pPr>
      <w:r w:rsidRPr="00813A8F">
        <w:t xml:space="preserve">Конкурс проводится Государственным </w:t>
      </w:r>
      <w:r>
        <w:t xml:space="preserve">бюджетным </w:t>
      </w:r>
      <w:r w:rsidRPr="00813A8F">
        <w:t>учреждением</w:t>
      </w:r>
      <w:r>
        <w:t xml:space="preserve"> дополнительного образования</w:t>
      </w:r>
      <w:r w:rsidRPr="00813A8F">
        <w:t xml:space="preserve"> «Республиканский центр</w:t>
      </w:r>
      <w:r>
        <w:t xml:space="preserve"> внешкольной работы» (далее – ГБУ ДО</w:t>
      </w:r>
      <w:r w:rsidRPr="00813A8F">
        <w:t xml:space="preserve"> «РЦВР») </w:t>
      </w:r>
      <w:r>
        <w:rPr>
          <w:b/>
          <w:bCs/>
        </w:rPr>
        <w:t>с 20 февраля по 31</w:t>
      </w:r>
      <w:r w:rsidRPr="00C029B2">
        <w:rPr>
          <w:b/>
          <w:bCs/>
        </w:rPr>
        <w:t xml:space="preserve"> м</w:t>
      </w:r>
      <w:r>
        <w:rPr>
          <w:b/>
          <w:bCs/>
        </w:rPr>
        <w:t>арта 2015</w:t>
      </w:r>
      <w:r w:rsidRPr="00C029B2">
        <w:rPr>
          <w:b/>
          <w:bCs/>
        </w:rPr>
        <w:t xml:space="preserve"> года</w:t>
      </w:r>
      <w:r w:rsidRPr="00813A8F">
        <w:rPr>
          <w:b/>
          <w:bCs/>
        </w:rPr>
        <w:t>.</w:t>
      </w:r>
    </w:p>
    <w:p w:rsidR="00044899" w:rsidRDefault="00044899" w:rsidP="000C4BA7">
      <w:pPr>
        <w:jc w:val="both"/>
        <w:rPr>
          <w:b/>
          <w:bCs/>
        </w:rPr>
      </w:pPr>
    </w:p>
    <w:p w:rsidR="00044899" w:rsidRPr="006D34DB" w:rsidRDefault="00044899" w:rsidP="000C4BA7">
      <w:pPr>
        <w:jc w:val="both"/>
        <w:rPr>
          <w:b/>
          <w:bCs/>
        </w:rPr>
      </w:pPr>
      <w:r w:rsidRPr="006D34DB">
        <w:rPr>
          <w:b/>
          <w:bCs/>
        </w:rPr>
        <w:t xml:space="preserve">Цель: </w:t>
      </w:r>
      <w:r w:rsidRPr="006D34DB">
        <w:t>формирование у детей и подростков</w:t>
      </w:r>
      <w:r w:rsidRPr="006D34DB">
        <w:rPr>
          <w:shd w:val="clear" w:color="auto" w:fill="FFFFFF"/>
        </w:rPr>
        <w:t xml:space="preserve"> патриотических чувств,взглядов и убеждений, уважения к культурному и историческому прошлому России.</w:t>
      </w:r>
    </w:p>
    <w:p w:rsidR="00044899" w:rsidRPr="006D34DB" w:rsidRDefault="00044899" w:rsidP="000C4BA7">
      <w:pPr>
        <w:jc w:val="both"/>
        <w:rPr>
          <w:b/>
          <w:bCs/>
        </w:rPr>
      </w:pPr>
      <w:r w:rsidRPr="006D34DB">
        <w:rPr>
          <w:b/>
          <w:bCs/>
        </w:rPr>
        <w:t>Задачи:</w:t>
      </w:r>
    </w:p>
    <w:p w:rsidR="00044899" w:rsidRPr="006D34DB" w:rsidRDefault="00044899" w:rsidP="000C4BA7">
      <w:pPr>
        <w:jc w:val="both"/>
        <w:rPr>
          <w:shd w:val="clear" w:color="auto" w:fill="FFFFFF"/>
        </w:rPr>
      </w:pPr>
      <w:r w:rsidRPr="006D34DB">
        <w:t>-</w:t>
      </w:r>
      <w:r w:rsidRPr="006D34DB">
        <w:rPr>
          <w:shd w:val="clear" w:color="auto" w:fill="FFFFFF"/>
        </w:rPr>
        <w:t xml:space="preserve"> привитие </w:t>
      </w:r>
      <w:r w:rsidRPr="006D34DB">
        <w:t xml:space="preserve">детям и подросткам </w:t>
      </w:r>
      <w:r w:rsidRPr="006D34DB">
        <w:rPr>
          <w:shd w:val="clear" w:color="auto" w:fill="FFFFFF"/>
        </w:rPr>
        <w:t>чувства гордости, глубокого уважения и почитания исторических святынь Отечества, повышение престижа военной службы;</w:t>
      </w:r>
    </w:p>
    <w:p w:rsidR="00044899" w:rsidRPr="006D34DB" w:rsidRDefault="00044899" w:rsidP="000C4BA7">
      <w:pPr>
        <w:pStyle w:val="NormalWeb"/>
        <w:shd w:val="clear" w:color="auto" w:fill="FFFFFF"/>
        <w:spacing w:before="0" w:beforeAutospacing="0" w:after="0" w:afterAutospacing="0"/>
        <w:ind w:firstLine="0"/>
        <w:textAlignment w:val="baseline"/>
        <w:rPr>
          <w:sz w:val="28"/>
          <w:szCs w:val="28"/>
        </w:rPr>
      </w:pPr>
      <w:r w:rsidRPr="006D34DB">
        <w:rPr>
          <w:sz w:val="28"/>
          <w:szCs w:val="28"/>
        </w:rPr>
        <w:t>- формирование у учащихся активной жизненной позиции;</w:t>
      </w:r>
    </w:p>
    <w:p w:rsidR="00044899" w:rsidRPr="006D34DB" w:rsidRDefault="00044899" w:rsidP="000C4BA7">
      <w:pPr>
        <w:pStyle w:val="NormalWeb"/>
        <w:shd w:val="clear" w:color="auto" w:fill="FFFFFF"/>
        <w:spacing w:before="0" w:beforeAutospacing="0" w:after="0" w:afterAutospacing="0"/>
        <w:ind w:firstLine="0"/>
        <w:textAlignment w:val="baseline"/>
        <w:rPr>
          <w:sz w:val="28"/>
          <w:szCs w:val="28"/>
        </w:rPr>
      </w:pPr>
      <w:r w:rsidRPr="006D34DB">
        <w:rPr>
          <w:sz w:val="28"/>
          <w:szCs w:val="28"/>
        </w:rPr>
        <w:t>- выявление и поддержка талантливых детей в области художественного творчества учащихся.</w:t>
      </w:r>
    </w:p>
    <w:p w:rsidR="00044899" w:rsidRDefault="00044899" w:rsidP="006B08BC">
      <w:pPr>
        <w:ind w:left="360"/>
        <w:jc w:val="both"/>
        <w:rPr>
          <w:b/>
          <w:bCs/>
        </w:rPr>
      </w:pPr>
    </w:p>
    <w:p w:rsidR="00044899" w:rsidRDefault="00044899" w:rsidP="006B08BC">
      <w:pPr>
        <w:numPr>
          <w:ilvl w:val="0"/>
          <w:numId w:val="3"/>
        </w:numPr>
        <w:jc w:val="center"/>
        <w:rPr>
          <w:b/>
          <w:bCs/>
        </w:rPr>
      </w:pPr>
      <w:r>
        <w:rPr>
          <w:b/>
          <w:bCs/>
        </w:rPr>
        <w:t>УЧАСТНИКИ КОНКУРСА</w:t>
      </w:r>
    </w:p>
    <w:p w:rsidR="00044899" w:rsidRPr="00132008" w:rsidRDefault="00044899" w:rsidP="000C4BA7">
      <w:pPr>
        <w:ind w:left="720"/>
        <w:rPr>
          <w:b/>
          <w:bCs/>
        </w:rPr>
      </w:pPr>
    </w:p>
    <w:p w:rsidR="00044899" w:rsidRDefault="00044899" w:rsidP="006B08BC">
      <w:pPr>
        <w:numPr>
          <w:ilvl w:val="1"/>
          <w:numId w:val="3"/>
        </w:numPr>
        <w:ind w:left="0" w:firstLine="709"/>
        <w:jc w:val="both"/>
      </w:pPr>
      <w:r>
        <w:t xml:space="preserve">К участию в Конкурсе приглашаются учащиеся образовательных организаций (общеобразовательных школ, образовательных организаций дополнительного образования детей). Возраст участников - </w:t>
      </w:r>
      <w:r w:rsidRPr="00132008">
        <w:t>7-1</w:t>
      </w:r>
      <w:r>
        <w:t>8 лет.</w:t>
      </w:r>
    </w:p>
    <w:p w:rsidR="00044899" w:rsidRPr="000C4BA7" w:rsidRDefault="00044899" w:rsidP="000C4BA7">
      <w:pPr>
        <w:ind w:firstLine="709"/>
        <w:jc w:val="both"/>
        <w:rPr>
          <w:b/>
          <w:bCs/>
        </w:rPr>
      </w:pPr>
      <w:r w:rsidRPr="000C4BA7">
        <w:rPr>
          <w:b/>
          <w:bCs/>
        </w:rPr>
        <w:t xml:space="preserve">Конкурс проводится в 3 возрастных группах: </w:t>
      </w:r>
    </w:p>
    <w:p w:rsidR="00044899" w:rsidRDefault="00044899" w:rsidP="006B08BC">
      <w:pPr>
        <w:jc w:val="both"/>
      </w:pPr>
      <w:r>
        <w:t>младшая</w:t>
      </w:r>
      <w:r w:rsidRPr="00132008">
        <w:t xml:space="preserve"> группа: 7</w:t>
      </w:r>
      <w:r>
        <w:t>-</w:t>
      </w:r>
      <w:r w:rsidRPr="00132008">
        <w:t xml:space="preserve">9 лет; </w:t>
      </w:r>
    </w:p>
    <w:p w:rsidR="00044899" w:rsidRDefault="00044899" w:rsidP="006B08BC">
      <w:pPr>
        <w:jc w:val="both"/>
      </w:pPr>
      <w:r>
        <w:t xml:space="preserve">средняя группа: 10-13 лет, </w:t>
      </w:r>
    </w:p>
    <w:p w:rsidR="00044899" w:rsidRDefault="00044899" w:rsidP="006B08BC">
      <w:pPr>
        <w:jc w:val="both"/>
      </w:pPr>
      <w:r>
        <w:t>старшая группа: 14-18 лет.</w:t>
      </w:r>
    </w:p>
    <w:p w:rsidR="00044899" w:rsidRDefault="00044899" w:rsidP="006B08BC">
      <w:pPr>
        <w:ind w:firstLine="708"/>
        <w:jc w:val="both"/>
      </w:pPr>
      <w:r>
        <w:t>Возраст участников определяется на момент проведения конкурса.</w:t>
      </w:r>
    </w:p>
    <w:p w:rsidR="00044899" w:rsidRPr="0002775F" w:rsidRDefault="00044899" w:rsidP="006B08BC">
      <w:pPr>
        <w:ind w:firstLine="708"/>
        <w:jc w:val="both"/>
      </w:pPr>
      <w:r>
        <w:t>На Конкурс принимаются работы, выполненные в свободной технике (карандаш, гуашь, акварель, масло, графика,  пастель, аппликация, батик и др.) и отвечающие целям и задачам Конкурса.</w:t>
      </w:r>
    </w:p>
    <w:p w:rsidR="00044899" w:rsidRPr="00132008" w:rsidRDefault="00044899" w:rsidP="006B08BC">
      <w:pPr>
        <w:jc w:val="both"/>
      </w:pPr>
    </w:p>
    <w:p w:rsidR="00044899" w:rsidRDefault="00044899" w:rsidP="006B08BC">
      <w:pPr>
        <w:numPr>
          <w:ilvl w:val="0"/>
          <w:numId w:val="3"/>
        </w:numPr>
        <w:jc w:val="center"/>
        <w:rPr>
          <w:b/>
          <w:bCs/>
        </w:rPr>
      </w:pPr>
      <w:r>
        <w:rPr>
          <w:b/>
          <w:bCs/>
        </w:rPr>
        <w:t>ПОРЯДОК ПРОВЕДЕНИЯ КОНКУРСА</w:t>
      </w:r>
    </w:p>
    <w:p w:rsidR="00044899" w:rsidRDefault="00044899" w:rsidP="000C4BA7">
      <w:pPr>
        <w:ind w:left="720"/>
        <w:rPr>
          <w:b/>
          <w:bCs/>
        </w:rPr>
      </w:pPr>
    </w:p>
    <w:p w:rsidR="00044899" w:rsidRPr="008B4F25" w:rsidRDefault="00044899" w:rsidP="006B08BC">
      <w:pPr>
        <w:numPr>
          <w:ilvl w:val="1"/>
          <w:numId w:val="3"/>
        </w:numPr>
        <w:jc w:val="both"/>
      </w:pPr>
      <w:r>
        <w:t>Конкурс проводится в 2 этапа.</w:t>
      </w:r>
    </w:p>
    <w:p w:rsidR="00044899" w:rsidRDefault="00044899" w:rsidP="006B08BC">
      <w:pPr>
        <w:ind w:firstLine="360"/>
        <w:jc w:val="both"/>
      </w:pPr>
      <w:r>
        <w:rPr>
          <w:b/>
          <w:bCs/>
          <w:i/>
          <w:iCs/>
        </w:rPr>
        <w:t xml:space="preserve">1 этап </w:t>
      </w:r>
      <w:r>
        <w:t>- муниципальный (с</w:t>
      </w:r>
      <w:r w:rsidRPr="003E3786">
        <w:t>20 февраля по 1</w:t>
      </w:r>
      <w:r>
        <w:t>3</w:t>
      </w:r>
      <w:r w:rsidRPr="003E3786">
        <w:t xml:space="preserve"> марта</w:t>
      </w:r>
      <w:r>
        <w:t>2015 г.),проводится муниципальным оргкомитетом.Решение жюри муниципального оргкомитета оформляется Протоколом (Приложение 2).</w:t>
      </w:r>
    </w:p>
    <w:p w:rsidR="00044899" w:rsidRDefault="00044899" w:rsidP="00671503">
      <w:pPr>
        <w:spacing w:after="120"/>
        <w:ind w:firstLine="357"/>
        <w:jc w:val="both"/>
      </w:pPr>
      <w:r w:rsidRPr="00EE7A0E">
        <w:rPr>
          <w:b/>
          <w:bCs/>
          <w:i/>
          <w:iCs/>
        </w:rPr>
        <w:t>2 этап</w:t>
      </w:r>
      <w:r>
        <w:t xml:space="preserve"> - республиканский (с 16 по 31 марта 2015 года) проводится ГБУ ДО «РЦВР». Работы победителей муниципального этапа вместе с Протоколом, Заявкой участника (Приложение 1) </w:t>
      </w:r>
      <w:r w:rsidRPr="00ED2A98">
        <w:rPr>
          <w:b/>
          <w:bCs/>
        </w:rPr>
        <w:t xml:space="preserve">до </w:t>
      </w:r>
      <w:r>
        <w:rPr>
          <w:b/>
          <w:bCs/>
        </w:rPr>
        <w:t>16 марта 2015</w:t>
      </w:r>
      <w:r w:rsidRPr="00ED2A98">
        <w:rPr>
          <w:b/>
          <w:bCs/>
        </w:rPr>
        <w:t xml:space="preserve"> года</w:t>
      </w:r>
      <w:r>
        <w:t xml:space="preserve">направитьв адрес Республиканского Оргкомитета по адресу: </w:t>
      </w:r>
      <w:r w:rsidRPr="00132008">
        <w:t>4200</w:t>
      </w:r>
      <w:r>
        <w:t>36</w:t>
      </w:r>
      <w:r w:rsidRPr="00132008">
        <w:t xml:space="preserve">, г. Казань, ул. </w:t>
      </w:r>
      <w:r>
        <w:t>Тимирязева</w:t>
      </w:r>
      <w:r w:rsidRPr="00132008">
        <w:t xml:space="preserve">, </w:t>
      </w:r>
      <w:r>
        <w:t xml:space="preserve">д.8А, ГБУ ДО «РЦВР». Контактное лицо: Фазлиева Надежда Вилорговна, 8(843) 5-10-01-49, 571-22-35. </w:t>
      </w:r>
    </w:p>
    <w:p w:rsidR="00044899" w:rsidRDefault="00044899" w:rsidP="000C4BA7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Конкурсные работы, не </w:t>
      </w:r>
      <w:r w:rsidRPr="00C94986">
        <w:rPr>
          <w:b/>
          <w:bCs/>
        </w:rPr>
        <w:t>соответствую</w:t>
      </w:r>
      <w:r>
        <w:rPr>
          <w:b/>
          <w:bCs/>
        </w:rPr>
        <w:t>щие</w:t>
      </w:r>
      <w:r w:rsidRPr="00C94986">
        <w:rPr>
          <w:b/>
          <w:bCs/>
        </w:rPr>
        <w:t xml:space="preserve"> требованиям</w:t>
      </w:r>
      <w:r>
        <w:rPr>
          <w:b/>
          <w:bCs/>
        </w:rPr>
        <w:t xml:space="preserve"> Положения и </w:t>
      </w:r>
      <w:r w:rsidRPr="003E1B72">
        <w:rPr>
          <w:b/>
          <w:bCs/>
        </w:rPr>
        <w:t>поступившие по</w:t>
      </w:r>
      <w:r>
        <w:rPr>
          <w:b/>
          <w:bCs/>
        </w:rPr>
        <w:t>зже</w:t>
      </w:r>
      <w:r w:rsidRPr="003E1B72">
        <w:rPr>
          <w:b/>
          <w:bCs/>
        </w:rPr>
        <w:t xml:space="preserve"> указанного срока</w:t>
      </w:r>
      <w:r w:rsidRPr="00C94986">
        <w:rPr>
          <w:b/>
          <w:bCs/>
        </w:rPr>
        <w:t xml:space="preserve">, в Конкурсе не участвуют. </w:t>
      </w:r>
    </w:p>
    <w:p w:rsidR="00044899" w:rsidRDefault="00044899" w:rsidP="00671503">
      <w:pPr>
        <w:spacing w:after="120"/>
        <w:ind w:firstLine="709"/>
        <w:jc w:val="both"/>
        <w:rPr>
          <w:b/>
          <w:bCs/>
        </w:rPr>
      </w:pPr>
      <w:r w:rsidRPr="00C94986">
        <w:rPr>
          <w:b/>
          <w:bCs/>
        </w:rPr>
        <w:t xml:space="preserve">Работы, представленные на </w:t>
      </w:r>
      <w:r>
        <w:rPr>
          <w:b/>
          <w:bCs/>
        </w:rPr>
        <w:t>К</w:t>
      </w:r>
      <w:r w:rsidRPr="00C94986">
        <w:rPr>
          <w:b/>
          <w:bCs/>
        </w:rPr>
        <w:t>онкурс</w:t>
      </w:r>
      <w:r>
        <w:rPr>
          <w:b/>
          <w:bCs/>
        </w:rPr>
        <w:t>,</w:t>
      </w:r>
      <w:r w:rsidRPr="00C94986">
        <w:rPr>
          <w:b/>
          <w:bCs/>
        </w:rPr>
        <w:t xml:space="preserve"> не </w:t>
      </w:r>
      <w:r>
        <w:rPr>
          <w:b/>
          <w:bCs/>
        </w:rPr>
        <w:t xml:space="preserve">рецензируются и не </w:t>
      </w:r>
      <w:r w:rsidRPr="00C94986">
        <w:rPr>
          <w:b/>
          <w:bCs/>
        </w:rPr>
        <w:t>возвращаются.</w:t>
      </w:r>
    </w:p>
    <w:p w:rsidR="00044899" w:rsidRPr="000C4BA7" w:rsidRDefault="00044899" w:rsidP="000948B5">
      <w:pPr>
        <w:numPr>
          <w:ilvl w:val="1"/>
          <w:numId w:val="3"/>
        </w:numPr>
        <w:spacing w:after="120"/>
        <w:ind w:left="1077"/>
        <w:jc w:val="both"/>
      </w:pPr>
      <w:r w:rsidRPr="000C4BA7">
        <w:t>Условия приема рисунков, отправляемых на конкурс:</w:t>
      </w:r>
    </w:p>
    <w:p w:rsidR="00044899" w:rsidRDefault="00044899" w:rsidP="006B08BC">
      <w:pPr>
        <w:numPr>
          <w:ilvl w:val="0"/>
          <w:numId w:val="2"/>
        </w:numPr>
        <w:jc w:val="both"/>
      </w:pPr>
      <w:r>
        <w:t>Размер рисунка формат А3 (420 мм * 297 мм)</w:t>
      </w:r>
    </w:p>
    <w:p w:rsidR="00044899" w:rsidRDefault="00044899" w:rsidP="006B08BC">
      <w:pPr>
        <w:numPr>
          <w:ilvl w:val="0"/>
          <w:numId w:val="2"/>
        </w:numPr>
        <w:jc w:val="both"/>
      </w:pPr>
      <w:r>
        <w:t>Размер паспарту формат А2 (560 мм * 440 мм)</w:t>
      </w:r>
    </w:p>
    <w:p w:rsidR="00044899" w:rsidRPr="00132008" w:rsidRDefault="00044899" w:rsidP="006B08BC">
      <w:pPr>
        <w:numPr>
          <w:ilvl w:val="0"/>
          <w:numId w:val="2"/>
        </w:numPr>
        <w:jc w:val="both"/>
      </w:pPr>
      <w:r>
        <w:t>Размер рамки паспарту: по бокам и сверху 7 см, снизу 8 см</w:t>
      </w:r>
    </w:p>
    <w:p w:rsidR="00044899" w:rsidRPr="00132008" w:rsidRDefault="00044899" w:rsidP="006B08BC">
      <w:pPr>
        <w:numPr>
          <w:ilvl w:val="0"/>
          <w:numId w:val="2"/>
        </w:numPr>
        <w:jc w:val="both"/>
      </w:pPr>
      <w:r>
        <w:t>Техника исполнения свободная (</w:t>
      </w:r>
      <w:r w:rsidRPr="009B51AC">
        <w:rPr>
          <w:color w:val="000000"/>
        </w:rPr>
        <w:t>к</w:t>
      </w:r>
      <w:r w:rsidRPr="009B51AC">
        <w:rPr>
          <w:spacing w:val="-10"/>
        </w:rPr>
        <w:t>арандаш, фломастер, гуашь, акварель, пастель</w:t>
      </w:r>
      <w:r>
        <w:rPr>
          <w:spacing w:val="-10"/>
        </w:rPr>
        <w:t>, масло, смешанная техника и др.)</w:t>
      </w:r>
    </w:p>
    <w:p w:rsidR="00044899" w:rsidRDefault="00044899" w:rsidP="006B08BC">
      <w:pPr>
        <w:numPr>
          <w:ilvl w:val="0"/>
          <w:numId w:val="2"/>
        </w:numPr>
        <w:jc w:val="both"/>
      </w:pPr>
      <w:r w:rsidRPr="000C4BA7">
        <w:t>На лицевой стороне паспарту, внизу по центру (сверху и снизу - отступ по 2 см)</w:t>
      </w:r>
      <w:r w:rsidRPr="00132008">
        <w:t xml:space="preserve"> должн</w:t>
      </w:r>
      <w:r>
        <w:t>а</w:t>
      </w:r>
      <w:r w:rsidRPr="00132008">
        <w:t xml:space="preserve"> быть </w:t>
      </w:r>
      <w:r>
        <w:t xml:space="preserve">табличка единой формы (шрифт 14, </w:t>
      </w:r>
      <w:r>
        <w:rPr>
          <w:lang w:val="en-US"/>
        </w:rPr>
        <w:t>TimesNewRoman</w:t>
      </w:r>
      <w:r>
        <w:t>, одинарный интервал, размер таблички 4 см высота, 15 см длина):</w:t>
      </w:r>
    </w:p>
    <w:p w:rsidR="00044899" w:rsidRDefault="00044899" w:rsidP="006B08BC">
      <w:pPr>
        <w:ind w:left="360"/>
        <w:jc w:val="both"/>
      </w:pPr>
    </w:p>
    <w:p w:rsidR="00044899" w:rsidRPr="004D102E" w:rsidRDefault="00044899" w:rsidP="006B08BC">
      <w:pPr>
        <w:ind w:left="360"/>
        <w:jc w:val="center"/>
        <w:rPr>
          <w:b/>
          <w:bCs/>
        </w:rPr>
      </w:pPr>
      <w:r w:rsidRPr="004D102E">
        <w:rPr>
          <w:b/>
          <w:bCs/>
        </w:rPr>
        <w:t xml:space="preserve">Имя, фамилия участника, возраст </w:t>
      </w:r>
      <w:r w:rsidRPr="004D102E">
        <w:t>(сколько лет)</w:t>
      </w:r>
    </w:p>
    <w:p w:rsidR="00044899" w:rsidRPr="004D102E" w:rsidRDefault="00044899" w:rsidP="006B08BC">
      <w:pPr>
        <w:ind w:left="360"/>
        <w:jc w:val="center"/>
      </w:pPr>
      <w:r w:rsidRPr="004D102E">
        <w:rPr>
          <w:b/>
          <w:bCs/>
        </w:rPr>
        <w:t>Название работы</w:t>
      </w:r>
    </w:p>
    <w:p w:rsidR="00044899" w:rsidRPr="004D102E" w:rsidRDefault="00044899" w:rsidP="006B08BC">
      <w:pPr>
        <w:ind w:left="360"/>
        <w:jc w:val="center"/>
        <w:rPr>
          <w:b/>
          <w:bCs/>
        </w:rPr>
      </w:pPr>
      <w:r w:rsidRPr="004D102E">
        <w:rPr>
          <w:b/>
          <w:bCs/>
        </w:rPr>
        <w:t xml:space="preserve">ФИО педагога </w:t>
      </w:r>
    </w:p>
    <w:p w:rsidR="00044899" w:rsidRPr="004D102E" w:rsidRDefault="00044899" w:rsidP="006B08BC">
      <w:pPr>
        <w:ind w:left="360"/>
        <w:jc w:val="center"/>
        <w:rPr>
          <w:b/>
          <w:bCs/>
        </w:rPr>
      </w:pPr>
      <w:r w:rsidRPr="004D102E">
        <w:rPr>
          <w:b/>
          <w:bCs/>
        </w:rPr>
        <w:t>Название учреждения, город (район), год</w:t>
      </w:r>
    </w:p>
    <w:p w:rsidR="00044899" w:rsidRPr="00132008" w:rsidRDefault="00044899" w:rsidP="006B08BC">
      <w:pPr>
        <w:jc w:val="center"/>
      </w:pPr>
    </w:p>
    <w:p w:rsidR="00044899" w:rsidRPr="000C4BA7" w:rsidRDefault="00044899" w:rsidP="006B08BC">
      <w:pPr>
        <w:numPr>
          <w:ilvl w:val="0"/>
          <w:numId w:val="2"/>
        </w:numPr>
        <w:jc w:val="both"/>
      </w:pPr>
      <w:r w:rsidRPr="000C4BA7">
        <w:t>Представленн</w:t>
      </w:r>
      <w:r>
        <w:t>аяконкурсная работа</w:t>
      </w:r>
      <w:r w:rsidRPr="000C4BA7">
        <w:t xml:space="preserve"> не может быть использован</w:t>
      </w:r>
      <w:r>
        <w:t>а</w:t>
      </w:r>
      <w:r w:rsidRPr="000C4BA7">
        <w:t xml:space="preserve"> ранее в других конкурсных мероприятиях</w:t>
      </w:r>
    </w:p>
    <w:p w:rsidR="00044899" w:rsidRPr="000C4BA7" w:rsidRDefault="00044899" w:rsidP="006B08BC">
      <w:pPr>
        <w:numPr>
          <w:ilvl w:val="0"/>
          <w:numId w:val="2"/>
        </w:numPr>
        <w:jc w:val="both"/>
      </w:pPr>
      <w:r w:rsidRPr="000C4BA7">
        <w:t>Работы не сворачивать в рулоны, не сгибать!</w:t>
      </w:r>
    </w:p>
    <w:p w:rsidR="00044899" w:rsidRDefault="00044899" w:rsidP="006B08BC">
      <w:pPr>
        <w:jc w:val="both"/>
      </w:pPr>
    </w:p>
    <w:p w:rsidR="00044899" w:rsidRDefault="00044899" w:rsidP="006B08BC">
      <w:pPr>
        <w:numPr>
          <w:ilvl w:val="1"/>
          <w:numId w:val="3"/>
        </w:numPr>
        <w:jc w:val="both"/>
        <w:rPr>
          <w:b/>
          <w:bCs/>
        </w:rPr>
      </w:pPr>
      <w:r w:rsidRPr="008B4F25">
        <w:rPr>
          <w:b/>
          <w:bCs/>
        </w:rPr>
        <w:t>Критерии оценки</w:t>
      </w:r>
      <w:r>
        <w:rPr>
          <w:b/>
          <w:bCs/>
        </w:rPr>
        <w:t xml:space="preserve"> конкурсных работ:</w:t>
      </w:r>
    </w:p>
    <w:p w:rsidR="00044899" w:rsidRPr="00A56280" w:rsidRDefault="00044899" w:rsidP="006B08BC">
      <w:pPr>
        <w:ind w:left="360"/>
        <w:jc w:val="both"/>
      </w:pPr>
      <w:r w:rsidRPr="00A56280">
        <w:t xml:space="preserve">- соответствие возрасту;                                      </w:t>
      </w:r>
    </w:p>
    <w:p w:rsidR="00044899" w:rsidRPr="00A56280" w:rsidRDefault="00044899" w:rsidP="006B08BC">
      <w:pPr>
        <w:ind w:left="360"/>
        <w:jc w:val="both"/>
      </w:pPr>
      <w:r w:rsidRPr="00A56280">
        <w:t>- мастерство исполнения;</w:t>
      </w:r>
    </w:p>
    <w:p w:rsidR="00044899" w:rsidRPr="00A56280" w:rsidRDefault="00044899" w:rsidP="006B08BC">
      <w:pPr>
        <w:ind w:left="360"/>
        <w:jc w:val="both"/>
      </w:pPr>
      <w:r w:rsidRPr="00A56280">
        <w:t xml:space="preserve">- раскрытие темы; </w:t>
      </w:r>
    </w:p>
    <w:p w:rsidR="00044899" w:rsidRPr="00A56280" w:rsidRDefault="00044899" w:rsidP="006B08BC">
      <w:pPr>
        <w:ind w:left="360"/>
        <w:jc w:val="both"/>
      </w:pPr>
      <w:r w:rsidRPr="00A56280">
        <w:t>- цветовое решение, колорит;</w:t>
      </w:r>
    </w:p>
    <w:p w:rsidR="00044899" w:rsidRPr="00A56280" w:rsidRDefault="00044899" w:rsidP="006B08BC">
      <w:pPr>
        <w:ind w:left="360"/>
        <w:jc w:val="both"/>
      </w:pPr>
      <w:r w:rsidRPr="00A56280">
        <w:t>- композиция;</w:t>
      </w:r>
    </w:p>
    <w:p w:rsidR="00044899" w:rsidRPr="00A56280" w:rsidRDefault="00044899" w:rsidP="006B08BC">
      <w:pPr>
        <w:ind w:left="360"/>
        <w:jc w:val="both"/>
      </w:pPr>
      <w:r w:rsidRPr="00A56280">
        <w:t>- выразительность, эмоциональность;</w:t>
      </w:r>
    </w:p>
    <w:p w:rsidR="00044899" w:rsidRPr="00A56280" w:rsidRDefault="00044899" w:rsidP="006B08BC">
      <w:pPr>
        <w:ind w:left="360"/>
        <w:jc w:val="both"/>
      </w:pPr>
      <w:r w:rsidRPr="00A56280">
        <w:t>- оригинальность.</w:t>
      </w:r>
    </w:p>
    <w:p w:rsidR="00044899" w:rsidRDefault="00044899" w:rsidP="006B08BC">
      <w:pPr>
        <w:jc w:val="both"/>
      </w:pPr>
    </w:p>
    <w:p w:rsidR="00044899" w:rsidRDefault="00044899" w:rsidP="006B08BC">
      <w:pPr>
        <w:numPr>
          <w:ilvl w:val="0"/>
          <w:numId w:val="3"/>
        </w:numPr>
        <w:jc w:val="center"/>
        <w:rPr>
          <w:b/>
          <w:bCs/>
        </w:rPr>
      </w:pPr>
      <w:r>
        <w:rPr>
          <w:b/>
          <w:bCs/>
        </w:rPr>
        <w:t>ПОДВЕДЕНИЕ ИТОГОВ И НАГРАЖДЕНИЕ</w:t>
      </w:r>
    </w:p>
    <w:p w:rsidR="00044899" w:rsidRDefault="00044899" w:rsidP="000C4BA7">
      <w:pPr>
        <w:ind w:left="720"/>
        <w:rPr>
          <w:b/>
          <w:bCs/>
        </w:rPr>
      </w:pPr>
    </w:p>
    <w:p w:rsidR="00044899" w:rsidRDefault="00044899" w:rsidP="006B08BC">
      <w:pPr>
        <w:numPr>
          <w:ilvl w:val="1"/>
          <w:numId w:val="3"/>
        </w:numPr>
        <w:ind w:left="0" w:firstLine="709"/>
        <w:jc w:val="both"/>
        <w:rPr>
          <w:b/>
          <w:bCs/>
        </w:rPr>
      </w:pPr>
      <w:r w:rsidRPr="00132008">
        <w:t>Конкурс</w:t>
      </w:r>
      <w:r>
        <w:t>ные работы</w:t>
      </w:r>
      <w:r w:rsidRPr="00132008">
        <w:t xml:space="preserve"> оценива</w:t>
      </w:r>
      <w:r>
        <w:t>ют</w:t>
      </w:r>
      <w:r w:rsidRPr="00132008">
        <w:t xml:space="preserve">ся по </w:t>
      </w:r>
      <w:r>
        <w:t>3</w:t>
      </w:r>
      <w:r w:rsidRPr="00132008">
        <w:t xml:space="preserve">-м </w:t>
      </w:r>
      <w:r>
        <w:t xml:space="preserve"> возрастным категориям</w:t>
      </w:r>
      <w:r w:rsidRPr="00132008">
        <w:t>.</w:t>
      </w:r>
    </w:p>
    <w:p w:rsidR="00044899" w:rsidRPr="000803EE" w:rsidRDefault="00044899" w:rsidP="006B08BC">
      <w:pPr>
        <w:numPr>
          <w:ilvl w:val="1"/>
          <w:numId w:val="3"/>
        </w:numPr>
        <w:ind w:left="0" w:firstLine="709"/>
        <w:jc w:val="both"/>
        <w:rPr>
          <w:b/>
          <w:bCs/>
        </w:rPr>
      </w:pPr>
      <w:r>
        <w:t xml:space="preserve">В каждой возрастной группе победители награждаются Дипломами и грамотами ГБУ ДО «Республиканский центр внешкольной работы». </w:t>
      </w:r>
    </w:p>
    <w:p w:rsidR="00044899" w:rsidRDefault="00044899" w:rsidP="006B08BC">
      <w:pPr>
        <w:jc w:val="both"/>
      </w:pPr>
    </w:p>
    <w:p w:rsidR="00044899" w:rsidRPr="000948B5" w:rsidRDefault="00044899" w:rsidP="000948B5">
      <w:pPr>
        <w:pStyle w:val="Heading2"/>
        <w:spacing w:before="0" w:beforeAutospacing="0" w:after="0" w:afterAutospacing="0"/>
        <w:jc w:val="right"/>
        <w:rPr>
          <w:b w:val="0"/>
          <w:bCs w:val="0"/>
          <w:sz w:val="24"/>
          <w:szCs w:val="24"/>
        </w:rPr>
      </w:pPr>
      <w:r w:rsidRPr="000948B5">
        <w:rPr>
          <w:b w:val="0"/>
          <w:bCs w:val="0"/>
          <w:sz w:val="24"/>
          <w:szCs w:val="24"/>
        </w:rPr>
        <w:t>Приложение 1</w:t>
      </w:r>
    </w:p>
    <w:p w:rsidR="00044899" w:rsidRDefault="00044899" w:rsidP="000948B5">
      <w:pPr>
        <w:pStyle w:val="Heading2"/>
        <w:spacing w:before="0" w:beforeAutospacing="0" w:after="0" w:afterAutospacing="0"/>
        <w:jc w:val="right"/>
        <w:rPr>
          <w:b w:val="0"/>
          <w:bCs w:val="0"/>
          <w:sz w:val="24"/>
          <w:szCs w:val="24"/>
        </w:rPr>
      </w:pPr>
      <w:r w:rsidRPr="000948B5">
        <w:rPr>
          <w:b w:val="0"/>
          <w:bCs w:val="0"/>
          <w:sz w:val="24"/>
          <w:szCs w:val="24"/>
        </w:rPr>
        <w:t xml:space="preserve">к Положению </w:t>
      </w:r>
      <w:r w:rsidRPr="000948B5">
        <w:rPr>
          <w:b w:val="0"/>
          <w:bCs w:val="0"/>
          <w:sz w:val="24"/>
          <w:szCs w:val="24"/>
          <w:lang w:val="en-US"/>
        </w:rPr>
        <w:t>III</w:t>
      </w:r>
      <w:r w:rsidRPr="000948B5">
        <w:rPr>
          <w:b w:val="0"/>
          <w:bCs w:val="0"/>
          <w:sz w:val="24"/>
          <w:szCs w:val="24"/>
        </w:rPr>
        <w:t xml:space="preserve"> Республиканского конкурса</w:t>
      </w:r>
    </w:p>
    <w:p w:rsidR="00044899" w:rsidRPr="000948B5" w:rsidRDefault="00044899" w:rsidP="000948B5">
      <w:pPr>
        <w:pStyle w:val="Heading2"/>
        <w:spacing w:before="0" w:beforeAutospacing="0" w:after="0" w:afterAutospacing="0"/>
        <w:jc w:val="right"/>
        <w:rPr>
          <w:b w:val="0"/>
          <w:bCs w:val="0"/>
          <w:sz w:val="24"/>
          <w:szCs w:val="24"/>
        </w:rPr>
      </w:pPr>
      <w:r w:rsidRPr="000948B5">
        <w:rPr>
          <w:b w:val="0"/>
          <w:bCs w:val="0"/>
          <w:sz w:val="24"/>
          <w:szCs w:val="24"/>
        </w:rPr>
        <w:t xml:space="preserve"> рисунков «Правнуки ветеранов рисуют Победу»</w:t>
      </w:r>
    </w:p>
    <w:p w:rsidR="00044899" w:rsidRDefault="00044899" w:rsidP="006B08BC"/>
    <w:p w:rsidR="00044899" w:rsidRDefault="00044899" w:rsidP="006B08BC"/>
    <w:p w:rsidR="00044899" w:rsidRDefault="00044899" w:rsidP="006B08BC"/>
    <w:p w:rsidR="00044899" w:rsidRPr="00D201C6" w:rsidRDefault="00044899" w:rsidP="006B08BC"/>
    <w:p w:rsidR="00044899" w:rsidRPr="00DB7CC0" w:rsidRDefault="00044899" w:rsidP="00150555">
      <w:pPr>
        <w:jc w:val="both"/>
      </w:pPr>
    </w:p>
    <w:p w:rsidR="00044899" w:rsidRDefault="00044899" w:rsidP="000948B5">
      <w:pPr>
        <w:jc w:val="center"/>
        <w:rPr>
          <w:b/>
          <w:bCs/>
        </w:rPr>
      </w:pPr>
      <w:r>
        <w:rPr>
          <w:b/>
          <w:bCs/>
        </w:rPr>
        <w:t>ЗАЯВКА</w:t>
      </w:r>
      <w:r w:rsidRPr="00132008">
        <w:rPr>
          <w:b/>
          <w:bCs/>
        </w:rPr>
        <w:t xml:space="preserve">УЧАСТНИКА </w:t>
      </w:r>
    </w:p>
    <w:p w:rsidR="00044899" w:rsidRPr="000948B5" w:rsidRDefault="00044899" w:rsidP="000948B5">
      <w:pPr>
        <w:jc w:val="center"/>
        <w:rPr>
          <w:b/>
          <w:bCs/>
        </w:rPr>
      </w:pPr>
      <w:r w:rsidRPr="000948B5">
        <w:rPr>
          <w:b/>
          <w:bCs/>
          <w:lang w:val="en-US"/>
        </w:rPr>
        <w:t>III</w:t>
      </w:r>
      <w:r w:rsidRPr="000948B5">
        <w:rPr>
          <w:b/>
          <w:bCs/>
        </w:rPr>
        <w:t xml:space="preserve"> Республиканского конкурса детских рисунков </w:t>
      </w:r>
    </w:p>
    <w:p w:rsidR="00044899" w:rsidRPr="000948B5" w:rsidRDefault="00044899" w:rsidP="000948B5">
      <w:pPr>
        <w:jc w:val="center"/>
        <w:rPr>
          <w:b/>
          <w:bCs/>
        </w:rPr>
      </w:pPr>
      <w:r w:rsidRPr="000948B5">
        <w:rPr>
          <w:b/>
          <w:bCs/>
        </w:rPr>
        <w:t>«Правнуки ветеранов рисуют Победу»</w:t>
      </w:r>
    </w:p>
    <w:p w:rsidR="00044899" w:rsidRDefault="00044899" w:rsidP="00150555">
      <w:pPr>
        <w:jc w:val="center"/>
        <w:rPr>
          <w:b/>
          <w:bCs/>
        </w:rPr>
      </w:pPr>
    </w:p>
    <w:p w:rsidR="00044899" w:rsidRDefault="00044899" w:rsidP="00150555">
      <w:pPr>
        <w:jc w:val="both"/>
        <w:rPr>
          <w:b/>
          <w:bCs/>
        </w:rPr>
      </w:pPr>
    </w:p>
    <w:p w:rsidR="00044899" w:rsidRDefault="00044899" w:rsidP="00150555">
      <w:pPr>
        <w:jc w:val="both"/>
        <w:rPr>
          <w:b/>
          <w:bCs/>
        </w:rPr>
      </w:pPr>
    </w:p>
    <w:p w:rsidR="00044899" w:rsidRPr="00132008" w:rsidRDefault="00044899" w:rsidP="00150555">
      <w:pPr>
        <w:jc w:val="both"/>
        <w:rPr>
          <w:b/>
          <w:bCs/>
        </w:rPr>
      </w:pPr>
    </w:p>
    <w:tbl>
      <w:tblPr>
        <w:tblW w:w="978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996"/>
      </w:tblGrid>
      <w:tr w:rsidR="00044899" w:rsidRPr="00A25C02">
        <w:tc>
          <w:tcPr>
            <w:tcW w:w="4785" w:type="dxa"/>
          </w:tcPr>
          <w:p w:rsidR="00044899" w:rsidRPr="00D201C6" w:rsidRDefault="00044899" w:rsidP="00150555">
            <w:pPr>
              <w:jc w:val="both"/>
              <w:rPr>
                <w:b/>
                <w:bCs/>
              </w:rPr>
            </w:pPr>
            <w:r w:rsidRPr="00D201C6">
              <w:rPr>
                <w:b/>
                <w:bCs/>
              </w:rPr>
              <w:t>Имя, фамилия участника:</w:t>
            </w:r>
          </w:p>
        </w:tc>
        <w:tc>
          <w:tcPr>
            <w:tcW w:w="4996" w:type="dxa"/>
          </w:tcPr>
          <w:p w:rsidR="00044899" w:rsidRPr="00A25C02" w:rsidRDefault="00044899" w:rsidP="00150555">
            <w:pPr>
              <w:jc w:val="both"/>
              <w:rPr>
                <w:b/>
                <w:bCs/>
              </w:rPr>
            </w:pPr>
          </w:p>
        </w:tc>
      </w:tr>
      <w:tr w:rsidR="00044899" w:rsidRPr="00A25C02">
        <w:tc>
          <w:tcPr>
            <w:tcW w:w="4785" w:type="dxa"/>
          </w:tcPr>
          <w:p w:rsidR="00044899" w:rsidRPr="00D201C6" w:rsidRDefault="00044899" w:rsidP="00150555">
            <w:pPr>
              <w:jc w:val="both"/>
              <w:rPr>
                <w:b/>
                <w:bCs/>
              </w:rPr>
            </w:pPr>
            <w:r w:rsidRPr="00D201C6">
              <w:rPr>
                <w:b/>
                <w:bCs/>
              </w:rPr>
              <w:t>Дата рождения:</w:t>
            </w:r>
          </w:p>
        </w:tc>
        <w:tc>
          <w:tcPr>
            <w:tcW w:w="4996" w:type="dxa"/>
          </w:tcPr>
          <w:p w:rsidR="00044899" w:rsidRPr="00A25C02" w:rsidRDefault="00044899" w:rsidP="00150555">
            <w:pPr>
              <w:jc w:val="both"/>
              <w:rPr>
                <w:b/>
                <w:bCs/>
              </w:rPr>
            </w:pPr>
          </w:p>
        </w:tc>
      </w:tr>
      <w:tr w:rsidR="00044899" w:rsidRPr="00A25C02">
        <w:tc>
          <w:tcPr>
            <w:tcW w:w="4785" w:type="dxa"/>
          </w:tcPr>
          <w:p w:rsidR="00044899" w:rsidRPr="00D201C6" w:rsidRDefault="00044899" w:rsidP="00150555">
            <w:pPr>
              <w:jc w:val="both"/>
              <w:rPr>
                <w:b/>
                <w:bCs/>
              </w:rPr>
            </w:pPr>
            <w:r w:rsidRPr="00D201C6">
              <w:rPr>
                <w:b/>
                <w:bCs/>
              </w:rPr>
              <w:t>Полное название учреждения:</w:t>
            </w:r>
          </w:p>
          <w:p w:rsidR="00044899" w:rsidRPr="00D201C6" w:rsidRDefault="00044899" w:rsidP="00150555">
            <w:pPr>
              <w:jc w:val="both"/>
              <w:rPr>
                <w:b/>
                <w:bCs/>
              </w:rPr>
            </w:pPr>
            <w:r w:rsidRPr="00D201C6">
              <w:rPr>
                <w:b/>
                <w:bCs/>
              </w:rPr>
              <w:t>Номер телефона:</w:t>
            </w:r>
          </w:p>
          <w:p w:rsidR="00044899" w:rsidRPr="00D201C6" w:rsidRDefault="00044899" w:rsidP="00150555">
            <w:pPr>
              <w:jc w:val="both"/>
              <w:rPr>
                <w:b/>
                <w:bCs/>
              </w:rPr>
            </w:pPr>
            <w:r w:rsidRPr="00D201C6">
              <w:rPr>
                <w:b/>
                <w:bCs/>
                <w:lang w:val="en-US"/>
              </w:rPr>
              <w:t>E-mail</w:t>
            </w:r>
            <w:r w:rsidRPr="00D201C6">
              <w:rPr>
                <w:b/>
                <w:bCs/>
              </w:rPr>
              <w:t>:</w:t>
            </w:r>
          </w:p>
        </w:tc>
        <w:tc>
          <w:tcPr>
            <w:tcW w:w="4996" w:type="dxa"/>
          </w:tcPr>
          <w:p w:rsidR="00044899" w:rsidRPr="00A25C02" w:rsidRDefault="00044899" w:rsidP="00150555">
            <w:pPr>
              <w:jc w:val="both"/>
              <w:rPr>
                <w:b/>
                <w:bCs/>
              </w:rPr>
            </w:pPr>
          </w:p>
        </w:tc>
      </w:tr>
      <w:tr w:rsidR="00044899" w:rsidRPr="00A25C02">
        <w:tc>
          <w:tcPr>
            <w:tcW w:w="4785" w:type="dxa"/>
          </w:tcPr>
          <w:p w:rsidR="00044899" w:rsidRPr="00D201C6" w:rsidRDefault="00044899" w:rsidP="00150555">
            <w:pPr>
              <w:jc w:val="both"/>
              <w:rPr>
                <w:b/>
                <w:bCs/>
              </w:rPr>
            </w:pPr>
            <w:r w:rsidRPr="00D201C6">
              <w:rPr>
                <w:b/>
                <w:bCs/>
              </w:rPr>
              <w:t>ФИО педагога (полностью)</w:t>
            </w:r>
          </w:p>
        </w:tc>
        <w:tc>
          <w:tcPr>
            <w:tcW w:w="4996" w:type="dxa"/>
          </w:tcPr>
          <w:p w:rsidR="00044899" w:rsidRPr="00A25C02" w:rsidRDefault="00044899" w:rsidP="00150555">
            <w:pPr>
              <w:jc w:val="both"/>
              <w:rPr>
                <w:b/>
                <w:bCs/>
              </w:rPr>
            </w:pPr>
          </w:p>
        </w:tc>
      </w:tr>
      <w:tr w:rsidR="00044899" w:rsidRPr="00A25C02">
        <w:tc>
          <w:tcPr>
            <w:tcW w:w="4785" w:type="dxa"/>
          </w:tcPr>
          <w:p w:rsidR="00044899" w:rsidRPr="00D201C6" w:rsidRDefault="00044899" w:rsidP="00150555">
            <w:pPr>
              <w:jc w:val="both"/>
              <w:rPr>
                <w:b/>
                <w:bCs/>
              </w:rPr>
            </w:pPr>
            <w:r w:rsidRPr="00D201C6">
              <w:rPr>
                <w:b/>
                <w:bCs/>
              </w:rPr>
              <w:t>Контактный телефон педагога</w:t>
            </w:r>
          </w:p>
        </w:tc>
        <w:tc>
          <w:tcPr>
            <w:tcW w:w="4996" w:type="dxa"/>
          </w:tcPr>
          <w:p w:rsidR="00044899" w:rsidRPr="00A25C02" w:rsidRDefault="00044899" w:rsidP="00150555">
            <w:pPr>
              <w:jc w:val="both"/>
              <w:rPr>
                <w:b/>
                <w:bCs/>
              </w:rPr>
            </w:pPr>
          </w:p>
        </w:tc>
      </w:tr>
    </w:tbl>
    <w:p w:rsidR="00044899" w:rsidRDefault="00044899" w:rsidP="006B08BC"/>
    <w:p w:rsidR="00044899" w:rsidRDefault="00044899" w:rsidP="006B08BC"/>
    <w:p w:rsidR="00044899" w:rsidRDefault="00044899" w:rsidP="006B08BC"/>
    <w:p w:rsidR="00044899" w:rsidRDefault="00044899" w:rsidP="006B08BC"/>
    <w:p w:rsidR="00044899" w:rsidRDefault="00044899" w:rsidP="006B08BC"/>
    <w:p w:rsidR="00044899" w:rsidRDefault="00044899" w:rsidP="006B08BC"/>
    <w:p w:rsidR="00044899" w:rsidRDefault="00044899" w:rsidP="006B08BC"/>
    <w:p w:rsidR="00044899" w:rsidRDefault="00044899" w:rsidP="006B08BC"/>
    <w:p w:rsidR="00044899" w:rsidRDefault="00044899" w:rsidP="006B08BC"/>
    <w:p w:rsidR="00044899" w:rsidRDefault="00044899" w:rsidP="006B08BC"/>
    <w:p w:rsidR="00044899" w:rsidRDefault="00044899" w:rsidP="006B08BC"/>
    <w:p w:rsidR="00044899" w:rsidRDefault="00044899" w:rsidP="006B08BC"/>
    <w:p w:rsidR="00044899" w:rsidRDefault="00044899" w:rsidP="006B08BC"/>
    <w:p w:rsidR="00044899" w:rsidRDefault="00044899" w:rsidP="006B08BC"/>
    <w:p w:rsidR="00044899" w:rsidRDefault="00044899" w:rsidP="006B08BC"/>
    <w:p w:rsidR="00044899" w:rsidRDefault="00044899" w:rsidP="006B08BC"/>
    <w:p w:rsidR="00044899" w:rsidRDefault="00044899" w:rsidP="006B08BC"/>
    <w:p w:rsidR="00044899" w:rsidRDefault="00044899" w:rsidP="006B08BC"/>
    <w:p w:rsidR="00044899" w:rsidRDefault="00044899" w:rsidP="006B08BC"/>
    <w:p w:rsidR="00044899" w:rsidRDefault="00044899" w:rsidP="006B08BC"/>
    <w:p w:rsidR="00044899" w:rsidRDefault="00044899" w:rsidP="006B08BC"/>
    <w:p w:rsidR="00044899" w:rsidRDefault="00044899" w:rsidP="006B08BC"/>
    <w:p w:rsidR="00044899" w:rsidRDefault="00044899" w:rsidP="006B08BC">
      <w:bookmarkStart w:id="0" w:name="_GoBack"/>
      <w:bookmarkEnd w:id="0"/>
    </w:p>
    <w:sectPr w:rsidR="00044899" w:rsidSect="004E4029">
      <w:pgSz w:w="11906" w:h="16838"/>
      <w:pgMar w:top="1134" w:right="567" w:bottom="1134" w:left="1134" w:header="720" w:footer="720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C39DC"/>
    <w:multiLevelType w:val="multilevel"/>
    <w:tmpl w:val="1D9C605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1" w:hanging="1080"/>
      </w:pPr>
    </w:lvl>
    <w:lvl w:ilvl="4">
      <w:start w:val="1"/>
      <w:numFmt w:val="decimal"/>
      <w:isLgl/>
      <w:lvlText w:val="%1.%2.%3.%4.%5."/>
      <w:lvlJc w:val="left"/>
      <w:pPr>
        <w:ind w:left="1792" w:hanging="1080"/>
      </w:pPr>
    </w:lvl>
    <w:lvl w:ilvl="5">
      <w:start w:val="1"/>
      <w:numFmt w:val="decimal"/>
      <w:isLgl/>
      <w:lvlText w:val="%1.%2.%3.%4.%5.%6."/>
      <w:lvlJc w:val="left"/>
      <w:pPr>
        <w:ind w:left="2153" w:hanging="1440"/>
      </w:pPr>
    </w:lvl>
    <w:lvl w:ilvl="6">
      <w:start w:val="1"/>
      <w:numFmt w:val="decimal"/>
      <w:isLgl/>
      <w:lvlText w:val="%1.%2.%3.%4.%5.%6.%7."/>
      <w:lvlJc w:val="left"/>
      <w:pPr>
        <w:ind w:left="2514" w:hanging="1800"/>
      </w:p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</w:lvl>
  </w:abstractNum>
  <w:abstractNum w:abstractNumId="1">
    <w:nsid w:val="5D0C5D88"/>
    <w:multiLevelType w:val="multilevel"/>
    <w:tmpl w:val="22988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8416589"/>
    <w:multiLevelType w:val="hybridMultilevel"/>
    <w:tmpl w:val="14F8B6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24"/>
  <w:drawingGridVerticalSpacing w:val="65"/>
  <w:displayHorizontalDrawingGridEvery w:val="2"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2C7B"/>
    <w:rsid w:val="00010BC9"/>
    <w:rsid w:val="0002775F"/>
    <w:rsid w:val="00044899"/>
    <w:rsid w:val="000803EE"/>
    <w:rsid w:val="00091BED"/>
    <w:rsid w:val="00093749"/>
    <w:rsid w:val="000948B5"/>
    <w:rsid w:val="000A3710"/>
    <w:rsid w:val="000C4BA7"/>
    <w:rsid w:val="000D5221"/>
    <w:rsid w:val="000E44B0"/>
    <w:rsid w:val="000F4F5F"/>
    <w:rsid w:val="0011502F"/>
    <w:rsid w:val="00127485"/>
    <w:rsid w:val="00132008"/>
    <w:rsid w:val="0013674D"/>
    <w:rsid w:val="00144865"/>
    <w:rsid w:val="00150555"/>
    <w:rsid w:val="0015081D"/>
    <w:rsid w:val="00150E41"/>
    <w:rsid w:val="0016595D"/>
    <w:rsid w:val="00166242"/>
    <w:rsid w:val="00167575"/>
    <w:rsid w:val="001757B8"/>
    <w:rsid w:val="001814FB"/>
    <w:rsid w:val="00195E19"/>
    <w:rsid w:val="001A2324"/>
    <w:rsid w:val="001A7A9A"/>
    <w:rsid w:val="001B1F4B"/>
    <w:rsid w:val="001B76E0"/>
    <w:rsid w:val="001C259A"/>
    <w:rsid w:val="001D3EE6"/>
    <w:rsid w:val="001E0B49"/>
    <w:rsid w:val="001E32F0"/>
    <w:rsid w:val="001E72AB"/>
    <w:rsid w:val="001F3790"/>
    <w:rsid w:val="00234B02"/>
    <w:rsid w:val="00237396"/>
    <w:rsid w:val="00244559"/>
    <w:rsid w:val="00276113"/>
    <w:rsid w:val="00277462"/>
    <w:rsid w:val="00286B14"/>
    <w:rsid w:val="002916BE"/>
    <w:rsid w:val="0029498C"/>
    <w:rsid w:val="002A18CC"/>
    <w:rsid w:val="002B5193"/>
    <w:rsid w:val="002C04EA"/>
    <w:rsid w:val="002C150C"/>
    <w:rsid w:val="002C2ADF"/>
    <w:rsid w:val="002F34BD"/>
    <w:rsid w:val="003112B2"/>
    <w:rsid w:val="00322C7B"/>
    <w:rsid w:val="00326199"/>
    <w:rsid w:val="00332E3F"/>
    <w:rsid w:val="00352761"/>
    <w:rsid w:val="003836FA"/>
    <w:rsid w:val="00391387"/>
    <w:rsid w:val="003925FC"/>
    <w:rsid w:val="00394CD0"/>
    <w:rsid w:val="00397682"/>
    <w:rsid w:val="003B3D11"/>
    <w:rsid w:val="003C3AF6"/>
    <w:rsid w:val="003E09D2"/>
    <w:rsid w:val="003E1B72"/>
    <w:rsid w:val="003E3786"/>
    <w:rsid w:val="003E4948"/>
    <w:rsid w:val="004321A0"/>
    <w:rsid w:val="0045260D"/>
    <w:rsid w:val="0046367C"/>
    <w:rsid w:val="004656F0"/>
    <w:rsid w:val="0046761B"/>
    <w:rsid w:val="0048772B"/>
    <w:rsid w:val="0049536E"/>
    <w:rsid w:val="004A3415"/>
    <w:rsid w:val="004A3DF6"/>
    <w:rsid w:val="004A4E62"/>
    <w:rsid w:val="004D102E"/>
    <w:rsid w:val="004D2124"/>
    <w:rsid w:val="004D5759"/>
    <w:rsid w:val="004E4029"/>
    <w:rsid w:val="004F1F50"/>
    <w:rsid w:val="004F5020"/>
    <w:rsid w:val="00531B04"/>
    <w:rsid w:val="005573DC"/>
    <w:rsid w:val="0058662C"/>
    <w:rsid w:val="005875B2"/>
    <w:rsid w:val="005A285F"/>
    <w:rsid w:val="005C7B2A"/>
    <w:rsid w:val="005D5903"/>
    <w:rsid w:val="00603B0C"/>
    <w:rsid w:val="00650610"/>
    <w:rsid w:val="00653486"/>
    <w:rsid w:val="00663528"/>
    <w:rsid w:val="00663C6A"/>
    <w:rsid w:val="00671503"/>
    <w:rsid w:val="00673A24"/>
    <w:rsid w:val="006753CD"/>
    <w:rsid w:val="00681C3B"/>
    <w:rsid w:val="006858D4"/>
    <w:rsid w:val="00693E94"/>
    <w:rsid w:val="00697A47"/>
    <w:rsid w:val="006A11D8"/>
    <w:rsid w:val="006A44CC"/>
    <w:rsid w:val="006A4D7B"/>
    <w:rsid w:val="006B08BC"/>
    <w:rsid w:val="006B5C4C"/>
    <w:rsid w:val="006D34DB"/>
    <w:rsid w:val="006D3C31"/>
    <w:rsid w:val="006F6342"/>
    <w:rsid w:val="0071215A"/>
    <w:rsid w:val="007139C2"/>
    <w:rsid w:val="00730B63"/>
    <w:rsid w:val="00734BE6"/>
    <w:rsid w:val="00750665"/>
    <w:rsid w:val="00754E91"/>
    <w:rsid w:val="0076524D"/>
    <w:rsid w:val="0076596A"/>
    <w:rsid w:val="00767C6B"/>
    <w:rsid w:val="007729A6"/>
    <w:rsid w:val="00773006"/>
    <w:rsid w:val="00796768"/>
    <w:rsid w:val="007A6C06"/>
    <w:rsid w:val="007B3E3D"/>
    <w:rsid w:val="007B43C3"/>
    <w:rsid w:val="007B5647"/>
    <w:rsid w:val="007B7485"/>
    <w:rsid w:val="007E101A"/>
    <w:rsid w:val="007F3D58"/>
    <w:rsid w:val="00813A8F"/>
    <w:rsid w:val="00815B93"/>
    <w:rsid w:val="0084171E"/>
    <w:rsid w:val="00850492"/>
    <w:rsid w:val="00850657"/>
    <w:rsid w:val="00861B4D"/>
    <w:rsid w:val="008672E8"/>
    <w:rsid w:val="00881762"/>
    <w:rsid w:val="00897493"/>
    <w:rsid w:val="008B4F25"/>
    <w:rsid w:val="008C59D7"/>
    <w:rsid w:val="008D0337"/>
    <w:rsid w:val="008F5522"/>
    <w:rsid w:val="008F7A72"/>
    <w:rsid w:val="009210A1"/>
    <w:rsid w:val="009221EA"/>
    <w:rsid w:val="00947C72"/>
    <w:rsid w:val="00972D8B"/>
    <w:rsid w:val="0097371A"/>
    <w:rsid w:val="009B51AC"/>
    <w:rsid w:val="009C0017"/>
    <w:rsid w:val="009D41D3"/>
    <w:rsid w:val="009E29CD"/>
    <w:rsid w:val="00A01E25"/>
    <w:rsid w:val="00A25A0F"/>
    <w:rsid w:val="00A25C02"/>
    <w:rsid w:val="00A262C3"/>
    <w:rsid w:val="00A46599"/>
    <w:rsid w:val="00A56280"/>
    <w:rsid w:val="00A6457E"/>
    <w:rsid w:val="00A72F78"/>
    <w:rsid w:val="00A7673A"/>
    <w:rsid w:val="00A94935"/>
    <w:rsid w:val="00AB0040"/>
    <w:rsid w:val="00AC7575"/>
    <w:rsid w:val="00AD036F"/>
    <w:rsid w:val="00AD08A7"/>
    <w:rsid w:val="00AE2104"/>
    <w:rsid w:val="00AE5A48"/>
    <w:rsid w:val="00AE66BF"/>
    <w:rsid w:val="00AF6DEB"/>
    <w:rsid w:val="00B30822"/>
    <w:rsid w:val="00B40B2A"/>
    <w:rsid w:val="00B440C0"/>
    <w:rsid w:val="00B46C2A"/>
    <w:rsid w:val="00B538D0"/>
    <w:rsid w:val="00B5563E"/>
    <w:rsid w:val="00B60776"/>
    <w:rsid w:val="00B63F24"/>
    <w:rsid w:val="00B6667E"/>
    <w:rsid w:val="00B700B1"/>
    <w:rsid w:val="00B8494D"/>
    <w:rsid w:val="00B92A6E"/>
    <w:rsid w:val="00BA02A5"/>
    <w:rsid w:val="00BB3CC4"/>
    <w:rsid w:val="00BC2C0E"/>
    <w:rsid w:val="00BC36FB"/>
    <w:rsid w:val="00BC4093"/>
    <w:rsid w:val="00BC6612"/>
    <w:rsid w:val="00BD231E"/>
    <w:rsid w:val="00BE3425"/>
    <w:rsid w:val="00BE4C07"/>
    <w:rsid w:val="00C029B2"/>
    <w:rsid w:val="00C14A24"/>
    <w:rsid w:val="00C22FE9"/>
    <w:rsid w:val="00C2537E"/>
    <w:rsid w:val="00C64A69"/>
    <w:rsid w:val="00C6602E"/>
    <w:rsid w:val="00C66170"/>
    <w:rsid w:val="00C71D50"/>
    <w:rsid w:val="00C809CD"/>
    <w:rsid w:val="00C83C5B"/>
    <w:rsid w:val="00C94986"/>
    <w:rsid w:val="00CA5F0C"/>
    <w:rsid w:val="00CC3732"/>
    <w:rsid w:val="00CF20AB"/>
    <w:rsid w:val="00CF3BF7"/>
    <w:rsid w:val="00CF514F"/>
    <w:rsid w:val="00D06507"/>
    <w:rsid w:val="00D13760"/>
    <w:rsid w:val="00D15415"/>
    <w:rsid w:val="00D201C6"/>
    <w:rsid w:val="00D24106"/>
    <w:rsid w:val="00D251AB"/>
    <w:rsid w:val="00D42172"/>
    <w:rsid w:val="00D47460"/>
    <w:rsid w:val="00D50E03"/>
    <w:rsid w:val="00D60CB2"/>
    <w:rsid w:val="00D8095D"/>
    <w:rsid w:val="00D80E2F"/>
    <w:rsid w:val="00D91196"/>
    <w:rsid w:val="00D92537"/>
    <w:rsid w:val="00DB212A"/>
    <w:rsid w:val="00DB7CC0"/>
    <w:rsid w:val="00DC0BC9"/>
    <w:rsid w:val="00DC183B"/>
    <w:rsid w:val="00DD1C93"/>
    <w:rsid w:val="00DD2A68"/>
    <w:rsid w:val="00DF34AF"/>
    <w:rsid w:val="00E12870"/>
    <w:rsid w:val="00E1455E"/>
    <w:rsid w:val="00E14C1E"/>
    <w:rsid w:val="00E349C2"/>
    <w:rsid w:val="00E36694"/>
    <w:rsid w:val="00E504C9"/>
    <w:rsid w:val="00E6645E"/>
    <w:rsid w:val="00E91ABE"/>
    <w:rsid w:val="00EC031F"/>
    <w:rsid w:val="00ED0B51"/>
    <w:rsid w:val="00ED2A98"/>
    <w:rsid w:val="00EE7A0E"/>
    <w:rsid w:val="00EF02F5"/>
    <w:rsid w:val="00EF4497"/>
    <w:rsid w:val="00F00758"/>
    <w:rsid w:val="00F01CB1"/>
    <w:rsid w:val="00F0215B"/>
    <w:rsid w:val="00F12F05"/>
    <w:rsid w:val="00F14323"/>
    <w:rsid w:val="00F21D21"/>
    <w:rsid w:val="00F24157"/>
    <w:rsid w:val="00F3175E"/>
    <w:rsid w:val="00F33647"/>
    <w:rsid w:val="00F375CA"/>
    <w:rsid w:val="00F5704C"/>
    <w:rsid w:val="00F62815"/>
    <w:rsid w:val="00F638EF"/>
    <w:rsid w:val="00FC3638"/>
    <w:rsid w:val="00FE0DBE"/>
    <w:rsid w:val="00FF529C"/>
    <w:rsid w:val="00FF57DD"/>
    <w:rsid w:val="00FF6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E41"/>
    <w:rPr>
      <w:sz w:val="28"/>
      <w:szCs w:val="28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B08B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65348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B08BC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53486"/>
    <w:rPr>
      <w:b/>
      <w:bCs/>
      <w:sz w:val="36"/>
      <w:szCs w:val="36"/>
    </w:rPr>
  </w:style>
  <w:style w:type="table" w:styleId="TableGrid">
    <w:name w:val="Table Grid"/>
    <w:basedOn w:val="TableNormal"/>
    <w:uiPriority w:val="99"/>
    <w:rsid w:val="00150E4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F52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5F5"/>
    <w:rPr>
      <w:sz w:val="0"/>
      <w:szCs w:val="0"/>
      <w:lang w:val="ru-RU" w:eastAsia="ru-RU"/>
    </w:rPr>
  </w:style>
  <w:style w:type="paragraph" w:customStyle="1" w:styleId="Style5">
    <w:name w:val="Style5"/>
    <w:basedOn w:val="Normal"/>
    <w:uiPriority w:val="99"/>
    <w:rsid w:val="00AC757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Normal"/>
    <w:uiPriority w:val="99"/>
    <w:rsid w:val="00AC7575"/>
    <w:pPr>
      <w:widowControl w:val="0"/>
      <w:autoSpaceDE w:val="0"/>
      <w:autoSpaceDN w:val="0"/>
      <w:adjustRightInd w:val="0"/>
      <w:spacing w:line="254" w:lineRule="exact"/>
    </w:pPr>
    <w:rPr>
      <w:sz w:val="24"/>
      <w:szCs w:val="24"/>
    </w:rPr>
  </w:style>
  <w:style w:type="character" w:customStyle="1" w:styleId="FontStyle12">
    <w:name w:val="Font Style12"/>
    <w:uiPriority w:val="99"/>
    <w:rsid w:val="00AC7575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Normal"/>
    <w:uiPriority w:val="99"/>
    <w:rsid w:val="00AE5A4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127485"/>
    <w:pPr>
      <w:spacing w:before="100" w:beforeAutospacing="1" w:after="100" w:afterAutospacing="1"/>
      <w:ind w:firstLine="720"/>
      <w:jc w:val="both"/>
    </w:pPr>
    <w:rPr>
      <w:sz w:val="24"/>
      <w:szCs w:val="24"/>
    </w:rPr>
  </w:style>
  <w:style w:type="character" w:styleId="Hyperlink">
    <w:name w:val="Hyperlink"/>
    <w:basedOn w:val="DefaultParagraphFont"/>
    <w:uiPriority w:val="99"/>
    <w:rsid w:val="00F375CA"/>
    <w:rPr>
      <w:color w:val="0000FF"/>
      <w:u w:val="single"/>
    </w:rPr>
  </w:style>
  <w:style w:type="paragraph" w:customStyle="1" w:styleId="21">
    <w:name w:val="Основной текст 21"/>
    <w:basedOn w:val="Normal"/>
    <w:uiPriority w:val="99"/>
    <w:rsid w:val="00F375CA"/>
    <w:pPr>
      <w:ind w:firstLine="567"/>
      <w:jc w:val="both"/>
    </w:pPr>
  </w:style>
  <w:style w:type="paragraph" w:styleId="BodyTextIndent">
    <w:name w:val="Body Text Indent"/>
    <w:basedOn w:val="Normal"/>
    <w:link w:val="BodyTextIndentChar"/>
    <w:uiPriority w:val="99"/>
    <w:rsid w:val="001A2324"/>
    <w:pPr>
      <w:spacing w:line="360" w:lineRule="auto"/>
      <w:ind w:firstLine="709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A2324"/>
    <w:rPr>
      <w:sz w:val="28"/>
      <w:szCs w:val="28"/>
    </w:rPr>
  </w:style>
  <w:style w:type="paragraph" w:styleId="DocumentMap">
    <w:name w:val="Document Map"/>
    <w:basedOn w:val="Normal"/>
    <w:link w:val="DocumentMapChar"/>
    <w:uiPriority w:val="99"/>
    <w:semiHidden/>
    <w:rsid w:val="003E09D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B65F5"/>
    <w:rPr>
      <w:sz w:val="0"/>
      <w:szCs w:val="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770</Words>
  <Characters>4390</Characters>
  <Application>Microsoft Office Outlook</Application>
  <DocSecurity>0</DocSecurity>
  <Lines>0</Lines>
  <Paragraphs>0</Paragraphs>
  <ScaleCrop>false</ScaleCrop>
  <Company>MO RT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</dc:title>
  <dc:subject/>
  <dc:creator>semen</dc:creator>
  <cp:keywords/>
  <dc:description/>
  <cp:lastModifiedBy>!!</cp:lastModifiedBy>
  <cp:revision>2</cp:revision>
  <cp:lastPrinted>2015-02-25T12:41:00Z</cp:lastPrinted>
  <dcterms:created xsi:type="dcterms:W3CDTF">2015-03-03T16:53:00Z</dcterms:created>
  <dcterms:modified xsi:type="dcterms:W3CDTF">2015-03-03T16:53:00Z</dcterms:modified>
</cp:coreProperties>
</file>